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E38A4" w14:textId="77777777" w:rsidR="00746DE8" w:rsidRDefault="00AD286C" w:rsidP="00746DE8">
      <w:pPr>
        <w:spacing w:after="120" w:line="280" w:lineRule="atLeast"/>
        <w:outlineLvl w:val="0"/>
        <w:rPr>
          <w:rFonts w:ascii="Rotis Semi Sans 55" w:hAnsi="Rotis Semi Sans 55"/>
          <w:noProof/>
          <w:sz w:val="28"/>
          <w:lang w:eastAsia="de-DE"/>
        </w:rPr>
      </w:pPr>
      <w:r>
        <w:rPr>
          <w:noProof/>
          <w:lang w:eastAsia="de-DE"/>
        </w:rPr>
        <w:drawing>
          <wp:anchor distT="0" distB="0" distL="114300" distR="180340" simplePos="0" relativeHeight="251659264" behindDoc="0" locked="0" layoutInCell="1" allowOverlap="1" wp14:anchorId="3C03E575" wp14:editId="7C867D76">
            <wp:simplePos x="0" y="0"/>
            <wp:positionH relativeFrom="column">
              <wp:posOffset>-277495</wp:posOffset>
            </wp:positionH>
            <wp:positionV relativeFrom="paragraph">
              <wp:posOffset>-353695</wp:posOffset>
            </wp:positionV>
            <wp:extent cx="1819275" cy="1504950"/>
            <wp:effectExtent l="0" t="0" r="9525" b="0"/>
            <wp:wrapSquare wrapText="bothSides"/>
            <wp:docPr id="14" name="Bild 14" descr="L2KLFARB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2KLFARB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8FC1E5" w14:textId="77777777" w:rsidR="00746DE8" w:rsidRPr="00B5679A" w:rsidRDefault="00746DE8" w:rsidP="00746DE8">
      <w:pPr>
        <w:spacing w:after="120" w:line="280" w:lineRule="atLeast"/>
        <w:outlineLvl w:val="0"/>
        <w:rPr>
          <w:rFonts w:ascii="Rotis Semi Sans 55" w:hAnsi="Rotis Semi Sans 55"/>
          <w:noProof/>
          <w:sz w:val="28"/>
          <w:lang w:eastAsia="de-DE"/>
        </w:rPr>
      </w:pPr>
      <w:r w:rsidRPr="00B5679A">
        <w:rPr>
          <w:rFonts w:ascii="Rotis Semi Sans 55" w:hAnsi="Rotis Semi Sans 55"/>
          <w:noProof/>
          <w:sz w:val="28"/>
          <w:lang w:eastAsia="de-DE"/>
        </w:rPr>
        <w:t>Vereinbarung</w:t>
      </w:r>
    </w:p>
    <w:p w14:paraId="710E519E" w14:textId="77777777" w:rsidR="00746DE8" w:rsidRPr="00CC41E6" w:rsidRDefault="00746DE8" w:rsidP="00746DE8">
      <w:pPr>
        <w:spacing w:after="120" w:line="280" w:lineRule="atLeast"/>
        <w:rPr>
          <w:rFonts w:ascii="Rotis Semi Sans 55" w:hAnsi="Rotis Semi Sans 55"/>
          <w:b/>
          <w:noProof/>
          <w:szCs w:val="20"/>
          <w:lang w:eastAsia="de-DE"/>
        </w:rPr>
      </w:pPr>
      <w:r w:rsidRPr="00CC41E6">
        <w:rPr>
          <w:rFonts w:ascii="Rotis Semi Sans 55" w:hAnsi="Rotis Semi Sans 55"/>
          <w:b/>
          <w:noProof/>
          <w:szCs w:val="20"/>
          <w:lang w:eastAsia="de-DE"/>
        </w:rPr>
        <w:t>über die Rahmenbedingungen einer ehrenamtlichen Mitarbeit</w:t>
      </w:r>
    </w:p>
    <w:p w14:paraId="4D5E1C06" w14:textId="77777777" w:rsidR="00746DE8" w:rsidRDefault="00746DE8" w:rsidP="00746DE8">
      <w:pPr>
        <w:spacing w:after="120" w:line="280" w:lineRule="atLeast"/>
        <w:rPr>
          <w:rFonts w:ascii="Rotis Semi Sans 55" w:hAnsi="Rotis Semi Sans 55"/>
          <w:b/>
          <w:noProof/>
          <w:szCs w:val="20"/>
          <w:lang w:eastAsia="de-DE"/>
        </w:rPr>
      </w:pPr>
      <w:r w:rsidRPr="00CC41E6">
        <w:rPr>
          <w:rFonts w:ascii="Rotis Semi Sans 55" w:hAnsi="Rotis Semi Sans 55"/>
          <w:b/>
          <w:noProof/>
          <w:szCs w:val="20"/>
          <w:lang w:eastAsia="de-DE"/>
        </w:rPr>
        <w:t xml:space="preserve">als </w:t>
      </w:r>
      <w:r w:rsidR="00F67431">
        <w:rPr>
          <w:rFonts w:ascii="Rotis Semi Sans 55" w:hAnsi="Rotis Semi Sans 55"/>
          <w:b/>
          <w:noProof/>
          <w:szCs w:val="20"/>
          <w:lang w:eastAsia="de-DE"/>
        </w:rPr>
        <w:t>Umweltbeauftragte</w:t>
      </w:r>
      <w:r w:rsidR="003D54F8">
        <w:rPr>
          <w:rFonts w:ascii="Rotis Semi Sans 55" w:hAnsi="Rotis Semi Sans 55"/>
          <w:b/>
          <w:noProof/>
          <w:szCs w:val="20"/>
          <w:lang w:eastAsia="de-DE"/>
        </w:rPr>
        <w:t>:</w:t>
      </w:r>
      <w:r w:rsidR="00F67431">
        <w:rPr>
          <w:rFonts w:ascii="Rotis Semi Sans 55" w:hAnsi="Rotis Semi Sans 55"/>
          <w:b/>
          <w:noProof/>
          <w:szCs w:val="20"/>
          <w:lang w:eastAsia="de-DE"/>
        </w:rPr>
        <w:t>r ein</w:t>
      </w:r>
      <w:r w:rsidR="008D7E5B">
        <w:rPr>
          <w:rFonts w:ascii="Rotis Semi Sans 55" w:hAnsi="Rotis Semi Sans 55"/>
          <w:b/>
          <w:noProof/>
          <w:szCs w:val="20"/>
          <w:lang w:eastAsia="de-DE"/>
        </w:rPr>
        <w:t>er Kirchengemeinde</w:t>
      </w:r>
    </w:p>
    <w:p w14:paraId="2E65F550" w14:textId="77777777" w:rsidR="00746DE8" w:rsidRDefault="00746DE8" w:rsidP="00746DE8">
      <w:pPr>
        <w:spacing w:after="120" w:line="280" w:lineRule="atLeast"/>
        <w:rPr>
          <w:rFonts w:ascii="Rotis Semi Sans 55" w:hAnsi="Rotis Semi Sans 55"/>
          <w:b/>
          <w:noProof/>
          <w:szCs w:val="20"/>
          <w:lang w:eastAsia="de-DE"/>
        </w:rPr>
      </w:pPr>
    </w:p>
    <w:p w14:paraId="1880BD74" w14:textId="77777777" w:rsidR="00746DE8" w:rsidRDefault="00746DE8" w:rsidP="00746DE8">
      <w:pPr>
        <w:spacing w:after="120" w:line="280" w:lineRule="atLeast"/>
        <w:rPr>
          <w:rFonts w:ascii="Rotis Semi Sans 55" w:hAnsi="Rotis Semi Sans 55"/>
          <w:b/>
          <w:noProof/>
          <w:szCs w:val="20"/>
          <w:lang w:eastAsia="de-DE"/>
        </w:rPr>
      </w:pPr>
    </w:p>
    <w:p w14:paraId="1DF0D83F" w14:textId="77777777" w:rsidR="00746DE8" w:rsidRPr="00CC41E6" w:rsidRDefault="00746DE8" w:rsidP="00746DE8">
      <w:pPr>
        <w:spacing w:after="120" w:line="280" w:lineRule="atLeast"/>
        <w:rPr>
          <w:rFonts w:ascii="Rotis Semi Sans 55" w:hAnsi="Rotis Semi Sans 55"/>
          <w:b/>
          <w:noProof/>
          <w:szCs w:val="20"/>
          <w:lang w:eastAsia="de-DE"/>
        </w:rPr>
      </w:pPr>
    </w:p>
    <w:p w14:paraId="3BA498D7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  <w:noProof/>
          <w:lang w:eastAsia="de-DE"/>
        </w:rPr>
      </w:pPr>
      <w:bookmarkStart w:id="0" w:name="Dropdown1"/>
      <w:r w:rsidRPr="00B5679A">
        <w:rPr>
          <w:rFonts w:ascii="Rotis Semi Sans 55" w:hAnsi="Rotis Semi Sans 55"/>
          <w:noProof/>
          <w:lang w:eastAsia="de-DE"/>
        </w:rPr>
        <w:t>Zwischen</w:t>
      </w:r>
      <w:r w:rsidR="003D54F8">
        <w:rPr>
          <w:rFonts w:ascii="Rotis Semi Sans 55" w:hAnsi="Rotis Semi Sans 55"/>
          <w:noProof/>
          <w:lang w:eastAsia="de-DE"/>
        </w:rPr>
        <w:t xml:space="preserve"> der Kirchengemeinde</w:t>
      </w:r>
      <w:r w:rsidRPr="00B5679A">
        <w:rPr>
          <w:rFonts w:ascii="Rotis Semi Sans 55" w:hAnsi="Rotis Semi Sans 55"/>
          <w:noProof/>
          <w:lang w:eastAsia="de-DE"/>
        </w:rPr>
        <w:t xml:space="preserve"> </w:t>
      </w:r>
      <w:r w:rsidR="00C83ED3">
        <w:rPr>
          <w:rFonts w:ascii="Rotis Semi Sans 55" w:hAnsi="Rotis Semi Sans 55"/>
          <w:noProof/>
          <w:lang w:eastAsia="de-DE"/>
        </w:rPr>
        <w:t>____________________</w:t>
      </w:r>
    </w:p>
    <w:p w14:paraId="34885389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  <w:noProof/>
          <w:lang w:eastAsia="de-DE"/>
        </w:rPr>
      </w:pPr>
      <w:r w:rsidRPr="00B5679A">
        <w:rPr>
          <w:rFonts w:ascii="Rotis Semi Sans 55" w:hAnsi="Rotis Semi Sans 55"/>
          <w:noProof/>
          <w:lang w:eastAsia="de-DE"/>
        </w:rPr>
        <w:t xml:space="preserve">und: </w:t>
      </w:r>
      <w:r w:rsidRPr="00B5679A">
        <w:rPr>
          <w:rFonts w:ascii="Rotis Semi Sans 55" w:hAnsi="Rotis Semi Sans 55"/>
          <w:noProof/>
          <w:lang w:eastAsia="de-DE"/>
        </w:rPr>
        <w:tab/>
      </w:r>
      <w:r w:rsidR="00C83ED3">
        <w:rPr>
          <w:rFonts w:ascii="Rotis Semi Sans 55" w:hAnsi="Rotis Semi Sans 55"/>
          <w:noProof/>
          <w:lang w:eastAsia="de-DE"/>
        </w:rPr>
        <w:t>_________________________</w:t>
      </w:r>
      <w:r w:rsidRPr="00B5679A">
        <w:rPr>
          <w:rFonts w:ascii="Rotis Semi Sans 55" w:hAnsi="Rotis Semi Sans 55"/>
          <w:noProof/>
          <w:lang w:eastAsia="de-DE"/>
        </w:rPr>
        <w:t xml:space="preserve">, geboren am </w:t>
      </w:r>
      <w:r w:rsidR="00C83ED3">
        <w:rPr>
          <w:rFonts w:ascii="Rotis Semi Sans 55" w:hAnsi="Rotis Semi Sans 55"/>
          <w:noProof/>
          <w:lang w:eastAsia="de-DE"/>
        </w:rPr>
        <w:t>_______________</w:t>
      </w:r>
    </w:p>
    <w:p w14:paraId="6CF98A08" w14:textId="77777777" w:rsidR="00746DE8" w:rsidRPr="00B5679A" w:rsidRDefault="00C83ED3" w:rsidP="00746DE8">
      <w:pPr>
        <w:spacing w:after="120" w:line="280" w:lineRule="atLeast"/>
        <w:ind w:firstLine="708"/>
        <w:rPr>
          <w:rFonts w:ascii="Rotis Semi Sans 55" w:hAnsi="Rotis Semi Sans 55"/>
          <w:noProof/>
          <w:lang w:eastAsia="de-DE"/>
        </w:rPr>
      </w:pPr>
      <w:r>
        <w:rPr>
          <w:rFonts w:ascii="Rotis Semi Sans 55" w:hAnsi="Rotis Semi Sans 55"/>
          <w:noProof/>
          <w:lang w:eastAsia="de-DE"/>
        </w:rPr>
        <w:t>Anschrift ______________________________________________________</w:t>
      </w:r>
    </w:p>
    <w:p w14:paraId="3C3137E3" w14:textId="77777777" w:rsidR="008567F3" w:rsidRDefault="008567F3" w:rsidP="00746DE8">
      <w:pPr>
        <w:spacing w:after="120" w:line="280" w:lineRule="atLeast"/>
        <w:ind w:firstLine="708"/>
        <w:rPr>
          <w:rFonts w:ascii="Rotis Semi Sans 55" w:hAnsi="Rotis Semi Sans 55"/>
          <w:noProof/>
          <w:lang w:eastAsia="de-DE"/>
        </w:rPr>
      </w:pPr>
      <w:r>
        <w:rPr>
          <w:rFonts w:ascii="Rotis Semi Sans 55" w:hAnsi="Rotis Semi Sans 55"/>
          <w:noProof/>
          <w:lang w:eastAsia="de-DE"/>
        </w:rPr>
        <w:t>Telefon ___________________________________________________</w:t>
      </w:r>
    </w:p>
    <w:p w14:paraId="4739D75B" w14:textId="77777777" w:rsidR="00746DE8" w:rsidRPr="00B5679A" w:rsidRDefault="00C83ED3" w:rsidP="00746DE8">
      <w:pPr>
        <w:spacing w:after="120" w:line="280" w:lineRule="atLeast"/>
        <w:ind w:firstLine="708"/>
        <w:rPr>
          <w:rFonts w:ascii="Rotis Semi Sans 55" w:hAnsi="Rotis Semi Sans 55"/>
          <w:noProof/>
          <w:lang w:eastAsia="de-DE"/>
        </w:rPr>
      </w:pPr>
      <w:r>
        <w:rPr>
          <w:rFonts w:ascii="Rotis Semi Sans 55" w:hAnsi="Rotis Semi Sans 55"/>
          <w:noProof/>
          <w:lang w:eastAsia="de-DE"/>
        </w:rPr>
        <w:t>E</w:t>
      </w:r>
      <w:r w:rsidR="003D54F8">
        <w:rPr>
          <w:rFonts w:ascii="Rotis Semi Sans 55" w:hAnsi="Rotis Semi Sans 55"/>
          <w:noProof/>
          <w:lang w:eastAsia="de-DE"/>
        </w:rPr>
        <w:t>-M</w:t>
      </w:r>
      <w:r>
        <w:rPr>
          <w:rFonts w:ascii="Rotis Semi Sans 55" w:hAnsi="Rotis Semi Sans 55"/>
          <w:noProof/>
          <w:lang w:eastAsia="de-DE"/>
        </w:rPr>
        <w:t>ail _____________________________________________________</w:t>
      </w:r>
    </w:p>
    <w:p w14:paraId="11079A60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  <w:noProof/>
          <w:lang w:eastAsia="de-DE"/>
        </w:rPr>
      </w:pPr>
    </w:p>
    <w:p w14:paraId="6BB9FFF5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  <w:noProof/>
          <w:lang w:eastAsia="de-DE"/>
        </w:rPr>
      </w:pPr>
      <w:r w:rsidRPr="00B5679A">
        <w:rPr>
          <w:rFonts w:ascii="Rotis Semi Sans 55" w:hAnsi="Rotis Semi Sans 55"/>
          <w:noProof/>
          <w:lang w:eastAsia="de-DE"/>
        </w:rPr>
        <w:t xml:space="preserve">DAS ENGAGEMENT </w:t>
      </w:r>
    </w:p>
    <w:p w14:paraId="599D44DA" w14:textId="77777777" w:rsidR="002C79A9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t xml:space="preserve">Diese Vereinbarung wird getroffen, um gemeinsam einen Rahmen für das Engagement </w:t>
      </w:r>
      <w:r w:rsidR="003D54F8">
        <w:rPr>
          <w:rFonts w:ascii="Rotis Semi Sans 55" w:hAnsi="Rotis Semi Sans 55"/>
          <w:noProof/>
          <w:lang w:eastAsia="de-DE"/>
        </w:rPr>
        <w:t>als Umweltbeauftragte:</w:t>
      </w:r>
      <w:r w:rsidR="008D7E5B">
        <w:rPr>
          <w:rFonts w:ascii="Rotis Semi Sans 55" w:hAnsi="Rotis Semi Sans 55"/>
          <w:noProof/>
          <w:lang w:eastAsia="de-DE"/>
        </w:rPr>
        <w:t>r der Kirchengemeinde _________________________</w:t>
      </w:r>
      <w:r>
        <w:rPr>
          <w:rFonts w:ascii="Rotis Semi Sans 55" w:hAnsi="Rotis Semi Sans 55"/>
        </w:rPr>
        <w:t xml:space="preserve"> zu definieren</w:t>
      </w:r>
      <w:r w:rsidRPr="00B5679A">
        <w:rPr>
          <w:rFonts w:ascii="Rotis Semi Sans 55" w:hAnsi="Rotis Semi Sans 55"/>
        </w:rPr>
        <w:t>.</w:t>
      </w:r>
    </w:p>
    <w:p w14:paraId="016739F0" w14:textId="77777777" w:rsidR="00746DE8" w:rsidRPr="00B5679A" w:rsidRDefault="002C79A9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eastAsia="Times New Roman" w:hAnsi="Rotis Semi Sans 55" w:cs="Arial"/>
          <w:lang w:eastAsia="de-DE"/>
        </w:rPr>
        <w:t>Der/dem</w:t>
      </w:r>
      <w:r w:rsidR="008D7E5B">
        <w:rPr>
          <w:rFonts w:ascii="Rotis Semi Sans 55" w:eastAsia="Times New Roman" w:hAnsi="Rotis Semi Sans 55" w:cs="Arial"/>
          <w:lang w:eastAsia="de-DE"/>
        </w:rPr>
        <w:t xml:space="preserve"> Umweltbeauftragte</w:t>
      </w:r>
      <w:r>
        <w:rPr>
          <w:rFonts w:ascii="Rotis Semi Sans 55" w:eastAsia="Times New Roman" w:hAnsi="Rotis Semi Sans 55" w:cs="Arial"/>
          <w:lang w:eastAsia="de-DE"/>
        </w:rPr>
        <w:t>n werden folgende Aufgaben übertragen:</w:t>
      </w:r>
    </w:p>
    <w:p w14:paraId="70265E63" w14:textId="77777777" w:rsidR="008D7E5B" w:rsidRPr="008D7E5B" w:rsidRDefault="008D7E5B" w:rsidP="008D7E5B">
      <w:pPr>
        <w:widowControl w:val="0"/>
        <w:numPr>
          <w:ilvl w:val="0"/>
          <w:numId w:val="4"/>
        </w:numPr>
        <w:tabs>
          <w:tab w:val="clear" w:pos="1068"/>
          <w:tab w:val="num" w:pos="359"/>
        </w:tabs>
        <w:spacing w:after="120" w:line="240" w:lineRule="auto"/>
        <w:ind w:left="357" w:hanging="357"/>
        <w:rPr>
          <w:rFonts w:ascii="Rotis Semi Sans 55" w:hAnsi="Rotis Semi Sans 55"/>
        </w:rPr>
      </w:pPr>
      <w:r w:rsidRPr="008D7E5B">
        <w:rPr>
          <w:rFonts w:ascii="Rotis Semi Sans 55" w:hAnsi="Rotis Semi Sans 55"/>
        </w:rPr>
        <w:t>Stärkung des Bewusstseins für unsere Schöpfungsverantwortung, Förderung der vielfältigen Möglichkeiten des Schöpfungslobs</w:t>
      </w:r>
    </w:p>
    <w:p w14:paraId="0AFFF0A2" w14:textId="77777777" w:rsidR="008D7E5B" w:rsidRPr="008D7E5B" w:rsidRDefault="008D7E5B" w:rsidP="008D7E5B">
      <w:pPr>
        <w:widowControl w:val="0"/>
        <w:numPr>
          <w:ilvl w:val="0"/>
          <w:numId w:val="4"/>
        </w:numPr>
        <w:tabs>
          <w:tab w:val="clear" w:pos="1068"/>
          <w:tab w:val="num" w:pos="359"/>
        </w:tabs>
        <w:spacing w:after="120" w:line="240" w:lineRule="auto"/>
        <w:ind w:left="357" w:hanging="357"/>
        <w:rPr>
          <w:rFonts w:ascii="Rotis Semi Sans 55" w:hAnsi="Rotis Semi Sans 55"/>
        </w:rPr>
      </w:pPr>
      <w:r w:rsidRPr="008D7E5B">
        <w:rPr>
          <w:rFonts w:ascii="Rotis Semi Sans 55" w:hAnsi="Rotis Semi Sans 55"/>
          <w:spacing w:val="-2"/>
        </w:rPr>
        <w:t>Rechtzeitige Beteiligung an allen Vorüberlegungen, Planungen und Durchführungen</w:t>
      </w:r>
      <w:r w:rsidRPr="008D7E5B">
        <w:rPr>
          <w:rFonts w:ascii="Rotis Semi Sans 55" w:hAnsi="Rotis Semi Sans 55"/>
        </w:rPr>
        <w:t xml:space="preserve"> von Bau-, Umbau-, Sanierungs-, Pflege-, Begrünungs- und Verschönerungsmaßnahmen an Gebäuden sowie bei Außenanlagen und Umgriffen zur Beachtung umweltgerechter Vorgehensweisen</w:t>
      </w:r>
      <w:r w:rsidR="00AF1986">
        <w:rPr>
          <w:rFonts w:ascii="Rotis Semi Sans 55" w:hAnsi="Rotis Semi Sans 55"/>
        </w:rPr>
        <w:t xml:space="preserve"> (vgl. §20 Kirchengemeinde-Bauverordnung [BauVO], KABl 2018, S. 166)</w:t>
      </w:r>
    </w:p>
    <w:p w14:paraId="17BF2ED3" w14:textId="58B6A207" w:rsidR="008D7E5B" w:rsidRDefault="008D7E5B" w:rsidP="002C79A9">
      <w:pPr>
        <w:widowControl w:val="0"/>
        <w:numPr>
          <w:ilvl w:val="0"/>
          <w:numId w:val="4"/>
        </w:numPr>
        <w:tabs>
          <w:tab w:val="clear" w:pos="1068"/>
          <w:tab w:val="num" w:pos="359"/>
        </w:tabs>
        <w:autoSpaceDE w:val="0"/>
        <w:autoSpaceDN w:val="0"/>
        <w:adjustRightInd w:val="0"/>
        <w:spacing w:after="120" w:line="240" w:lineRule="auto"/>
        <w:ind w:left="357" w:hanging="357"/>
        <w:rPr>
          <w:rFonts w:ascii="Rotis Semi Sans 55" w:hAnsi="Rotis Semi Sans 55"/>
        </w:rPr>
      </w:pPr>
      <w:r w:rsidRPr="008D7E5B">
        <w:rPr>
          <w:rFonts w:ascii="Rotis Semi Sans 55" w:hAnsi="Rotis Semi Sans 55"/>
        </w:rPr>
        <w:t>Teilnahme an Baubegehungen und offizielle Stellungnahme zu Bauvorha</w:t>
      </w:r>
      <w:r w:rsidR="00AF1986">
        <w:rPr>
          <w:rFonts w:ascii="Rotis Semi Sans 55" w:hAnsi="Rotis Semi Sans 55"/>
        </w:rPr>
        <w:t>ben (vgl. §8, Abs. 2b BauVO und §20 BauVO)</w:t>
      </w:r>
    </w:p>
    <w:p w14:paraId="1C74226E" w14:textId="77777777" w:rsidR="005F23D8" w:rsidRPr="008D7E5B" w:rsidRDefault="005F23D8" w:rsidP="002C79A9">
      <w:pPr>
        <w:widowControl w:val="0"/>
        <w:numPr>
          <w:ilvl w:val="0"/>
          <w:numId w:val="4"/>
        </w:numPr>
        <w:tabs>
          <w:tab w:val="clear" w:pos="1068"/>
          <w:tab w:val="num" w:pos="359"/>
        </w:tabs>
        <w:autoSpaceDE w:val="0"/>
        <w:autoSpaceDN w:val="0"/>
        <w:adjustRightInd w:val="0"/>
        <w:spacing w:after="120" w:line="240" w:lineRule="auto"/>
        <w:ind w:left="357" w:hanging="357"/>
        <w:rPr>
          <w:rFonts w:ascii="Rotis Semi Sans 55" w:hAnsi="Rotis Semi Sans 55"/>
        </w:rPr>
      </w:pPr>
      <w:r>
        <w:rPr>
          <w:rFonts w:ascii="Rotis Semi Sans 55" w:hAnsi="Rotis Semi Sans 55"/>
        </w:rPr>
        <w:t>Unterstützung bei der Erfassung und Auswertung der Verbrauchsdaten, vor allem Strom, Wasser und Wärmeenergie sowie CO</w:t>
      </w:r>
      <w:r w:rsidRPr="005F23D8">
        <w:rPr>
          <w:rFonts w:ascii="Rotis Semi Sans 55" w:hAnsi="Rotis Semi Sans 55"/>
          <w:vertAlign w:val="subscript"/>
        </w:rPr>
        <w:t>2</w:t>
      </w:r>
      <w:r>
        <w:rPr>
          <w:rFonts w:ascii="Rotis Semi Sans 55" w:hAnsi="Rotis Semi Sans 55"/>
        </w:rPr>
        <w:t>-Emissionen, mit dem Grünen Datenkonto (vgl. §16 Abs. 1 BauVO</w:t>
      </w:r>
      <w:r w:rsidRPr="008D7E5B">
        <w:rPr>
          <w:rFonts w:ascii="Rotis Semi Sans 55" w:hAnsi="Rotis Semi Sans 55"/>
        </w:rPr>
        <w:t>)</w:t>
      </w:r>
    </w:p>
    <w:p w14:paraId="2E599E45" w14:textId="7172C673" w:rsidR="008D7E5B" w:rsidRPr="008D7E5B" w:rsidRDefault="008D7E5B" w:rsidP="002C79A9">
      <w:pPr>
        <w:widowControl w:val="0"/>
        <w:numPr>
          <w:ilvl w:val="0"/>
          <w:numId w:val="4"/>
        </w:numPr>
        <w:tabs>
          <w:tab w:val="clear" w:pos="1068"/>
          <w:tab w:val="num" w:pos="359"/>
        </w:tabs>
        <w:spacing w:after="120" w:line="240" w:lineRule="auto"/>
        <w:ind w:left="357" w:hanging="357"/>
        <w:rPr>
          <w:rFonts w:ascii="Rotis Semi Sans 55" w:hAnsi="Rotis Semi Sans 55"/>
        </w:rPr>
      </w:pPr>
      <w:r w:rsidRPr="008D7E5B">
        <w:rPr>
          <w:rFonts w:ascii="Rotis Semi Sans 55" w:hAnsi="Rotis Semi Sans 55"/>
        </w:rPr>
        <w:t>Erarbeitung von Vorschlägen zum umweltfreundlichen und klimabewussten Handeln in der Kirchengemeinde (z.</w:t>
      </w:r>
      <w:r w:rsidR="001672B1">
        <w:rPr>
          <w:rFonts w:ascii="Rotis Semi Sans 55" w:hAnsi="Rotis Semi Sans 55"/>
        </w:rPr>
        <w:t xml:space="preserve"> </w:t>
      </w:r>
      <w:r w:rsidRPr="008D7E5B">
        <w:rPr>
          <w:rFonts w:ascii="Rotis Semi Sans 55" w:hAnsi="Rotis Semi Sans 55"/>
        </w:rPr>
        <w:t>B. Wärmedämmung, Heizanlagen, erneuerbare Energien, Strom- und Wasser-Spartechniken, Regenwassernutzung, Gestaltung von Außenanlagen und Flächenentsiegelung, Nutzerverhalten, Mobilität</w:t>
      </w:r>
      <w:r w:rsidR="00AF1986">
        <w:rPr>
          <w:rFonts w:ascii="Rotis Semi Sans 55" w:hAnsi="Rotis Semi Sans 55"/>
        </w:rPr>
        <w:t>; vgl. §16 Abs. 2 BauVO</w:t>
      </w:r>
      <w:r w:rsidRPr="008D7E5B">
        <w:rPr>
          <w:rFonts w:ascii="Rotis Semi Sans 55" w:hAnsi="Rotis Semi Sans 55"/>
        </w:rPr>
        <w:t>)</w:t>
      </w:r>
    </w:p>
    <w:p w14:paraId="3F197B68" w14:textId="77777777" w:rsidR="008D7E5B" w:rsidRPr="008D7E5B" w:rsidRDefault="008D7E5B" w:rsidP="008D7E5B">
      <w:pPr>
        <w:widowControl w:val="0"/>
        <w:numPr>
          <w:ilvl w:val="0"/>
          <w:numId w:val="4"/>
        </w:numPr>
        <w:tabs>
          <w:tab w:val="clear" w:pos="1068"/>
          <w:tab w:val="num" w:pos="359"/>
        </w:tabs>
        <w:spacing w:after="120" w:line="240" w:lineRule="auto"/>
        <w:ind w:left="357" w:hanging="357"/>
        <w:rPr>
          <w:rFonts w:ascii="Rotis Semi Sans 55" w:hAnsi="Rotis Semi Sans 55"/>
        </w:rPr>
      </w:pPr>
      <w:r w:rsidRPr="008D7E5B">
        <w:rPr>
          <w:rFonts w:ascii="Rotis Semi Sans 55" w:hAnsi="Rotis Semi Sans 55"/>
        </w:rPr>
        <w:t>Beratung bei Lebensmittelbeschaffung für Gemeindeveranstaltungen, Kindergärten und Heime</w:t>
      </w:r>
    </w:p>
    <w:p w14:paraId="4FA0236A" w14:textId="77777777" w:rsidR="008D7E5B" w:rsidRPr="008D7E5B" w:rsidRDefault="008D7E5B" w:rsidP="002C79A9">
      <w:pPr>
        <w:widowControl w:val="0"/>
        <w:numPr>
          <w:ilvl w:val="0"/>
          <w:numId w:val="4"/>
        </w:numPr>
        <w:tabs>
          <w:tab w:val="clear" w:pos="1068"/>
          <w:tab w:val="num" w:pos="359"/>
        </w:tabs>
        <w:spacing w:after="120" w:line="240" w:lineRule="auto"/>
        <w:ind w:left="357" w:hanging="357"/>
        <w:rPr>
          <w:rFonts w:ascii="Rotis Semi Sans 55" w:hAnsi="Rotis Semi Sans 55"/>
        </w:rPr>
      </w:pPr>
      <w:r w:rsidRPr="008D7E5B">
        <w:rPr>
          <w:rFonts w:ascii="Rotis Semi Sans 55" w:hAnsi="Rotis Semi Sans 55"/>
        </w:rPr>
        <w:t>Beratung beim Einkauf von umweltfreundlichen Putzmitteln, Büroartikeln und –geräten</w:t>
      </w:r>
    </w:p>
    <w:p w14:paraId="4D7B8328" w14:textId="77777777" w:rsidR="008D7E5B" w:rsidRPr="008D7E5B" w:rsidRDefault="008D7E5B" w:rsidP="008D7E5B">
      <w:pPr>
        <w:widowControl w:val="0"/>
        <w:numPr>
          <w:ilvl w:val="0"/>
          <w:numId w:val="4"/>
        </w:numPr>
        <w:tabs>
          <w:tab w:val="clear" w:pos="1068"/>
          <w:tab w:val="num" w:pos="359"/>
        </w:tabs>
        <w:spacing w:after="120" w:line="240" w:lineRule="auto"/>
        <w:ind w:left="357" w:hanging="357"/>
        <w:rPr>
          <w:rFonts w:ascii="Rotis Semi Sans 55" w:hAnsi="Rotis Semi Sans 55"/>
        </w:rPr>
      </w:pPr>
      <w:r w:rsidRPr="008D7E5B">
        <w:rPr>
          <w:rFonts w:ascii="Rotis Semi Sans 55" w:hAnsi="Rotis Semi Sans 55"/>
        </w:rPr>
        <w:t>Beratung zum Umgang mit Kirchenland, Weitergabe von Informationen zu Arten- und Biotopschutzmöglichkeiten</w:t>
      </w:r>
    </w:p>
    <w:p w14:paraId="166373B8" w14:textId="77777777" w:rsidR="008D7E5B" w:rsidRPr="008D7E5B" w:rsidRDefault="008D7E5B" w:rsidP="002C79A9">
      <w:pPr>
        <w:widowControl w:val="0"/>
        <w:numPr>
          <w:ilvl w:val="0"/>
          <w:numId w:val="4"/>
        </w:numPr>
        <w:tabs>
          <w:tab w:val="clear" w:pos="1068"/>
          <w:tab w:val="num" w:pos="359"/>
        </w:tabs>
        <w:spacing w:after="120" w:line="240" w:lineRule="auto"/>
        <w:ind w:left="357" w:hanging="357"/>
        <w:rPr>
          <w:rFonts w:ascii="Rotis Semi Sans 55" w:hAnsi="Rotis Semi Sans 55"/>
        </w:rPr>
      </w:pPr>
      <w:r w:rsidRPr="008D7E5B">
        <w:rPr>
          <w:rFonts w:ascii="Rotis Semi Sans 55" w:hAnsi="Rotis Semi Sans 55"/>
        </w:rPr>
        <w:t>Regelmäßige Beri</w:t>
      </w:r>
      <w:r w:rsidR="00B85BD9">
        <w:rPr>
          <w:rFonts w:ascii="Rotis Semi Sans 55" w:hAnsi="Rotis Semi Sans 55"/>
        </w:rPr>
        <w:t xml:space="preserve">chterstattung </w:t>
      </w:r>
      <w:r w:rsidRPr="008D7E5B">
        <w:rPr>
          <w:rFonts w:ascii="Rotis Semi Sans 55" w:hAnsi="Rotis Semi Sans 55"/>
        </w:rPr>
        <w:t>im Kirchenvorstand zum gemeindlichen Sachstand in Umweltfragen: Erfolge benennen, Probleme erläutern, Ziele formulieren</w:t>
      </w:r>
    </w:p>
    <w:p w14:paraId="005B19B0" w14:textId="77777777" w:rsidR="002C79A9" w:rsidRDefault="008D7E5B" w:rsidP="002C79A9">
      <w:pPr>
        <w:widowControl w:val="0"/>
        <w:numPr>
          <w:ilvl w:val="0"/>
          <w:numId w:val="4"/>
        </w:numPr>
        <w:tabs>
          <w:tab w:val="clear" w:pos="1068"/>
          <w:tab w:val="num" w:pos="359"/>
        </w:tabs>
        <w:spacing w:after="120" w:line="240" w:lineRule="auto"/>
        <w:ind w:left="357" w:hanging="357"/>
        <w:rPr>
          <w:rFonts w:ascii="Rotis Semi Sans 55" w:hAnsi="Rotis Semi Sans 55"/>
        </w:rPr>
      </w:pPr>
      <w:r w:rsidRPr="008D7E5B">
        <w:rPr>
          <w:rFonts w:ascii="Rotis Semi Sans 55" w:hAnsi="Rotis Semi Sans 55"/>
        </w:rPr>
        <w:t>Herstellung und Pflege von Kontakten zu Umweltverbänden, Medien und zur Öffentlichkeit</w:t>
      </w:r>
    </w:p>
    <w:p w14:paraId="41F51F1F" w14:textId="453A3C87" w:rsidR="002C79A9" w:rsidRDefault="002C79A9" w:rsidP="008D7E5B">
      <w:pPr>
        <w:widowControl w:val="0"/>
        <w:numPr>
          <w:ilvl w:val="0"/>
          <w:numId w:val="4"/>
        </w:numPr>
        <w:tabs>
          <w:tab w:val="clear" w:pos="1068"/>
          <w:tab w:val="num" w:pos="359"/>
        </w:tabs>
        <w:spacing w:after="120" w:line="240" w:lineRule="auto"/>
        <w:ind w:left="357" w:hanging="357"/>
        <w:rPr>
          <w:rFonts w:ascii="Rotis Semi Sans 55" w:hAnsi="Rotis Semi Sans 55"/>
        </w:rPr>
      </w:pPr>
      <w:r>
        <w:rPr>
          <w:rFonts w:ascii="Rotis Semi Sans 55" w:hAnsi="Rotis Semi Sans 55"/>
        </w:rPr>
        <w:t xml:space="preserve">Impulse für eine kirchliche Beteiligung an </w:t>
      </w:r>
      <w:r w:rsidR="00DB1616">
        <w:rPr>
          <w:rFonts w:ascii="Rotis Semi Sans 55" w:hAnsi="Rotis Semi Sans 55"/>
        </w:rPr>
        <w:t>lokalen Transformations-Prozessen</w:t>
      </w:r>
    </w:p>
    <w:p w14:paraId="73B7CC37" w14:textId="77777777" w:rsidR="002C79A9" w:rsidRDefault="002C79A9" w:rsidP="008D7E5B">
      <w:pPr>
        <w:widowControl w:val="0"/>
        <w:numPr>
          <w:ilvl w:val="0"/>
          <w:numId w:val="4"/>
        </w:numPr>
        <w:tabs>
          <w:tab w:val="clear" w:pos="1068"/>
          <w:tab w:val="num" w:pos="359"/>
        </w:tabs>
        <w:spacing w:after="120" w:line="240" w:lineRule="auto"/>
        <w:ind w:left="357" w:hanging="357"/>
        <w:rPr>
          <w:rFonts w:ascii="Rotis Semi Sans 55" w:hAnsi="Rotis Semi Sans 55"/>
        </w:rPr>
      </w:pPr>
      <w:r>
        <w:rPr>
          <w:rFonts w:ascii="Rotis Semi Sans 55" w:hAnsi="Rotis Semi Sans 55"/>
        </w:rPr>
        <w:t>…………………………………………………………………………………………………………</w:t>
      </w:r>
    </w:p>
    <w:p w14:paraId="6D224E0B" w14:textId="77777777" w:rsidR="002C79A9" w:rsidRDefault="002C79A9" w:rsidP="008D7E5B">
      <w:pPr>
        <w:widowControl w:val="0"/>
        <w:numPr>
          <w:ilvl w:val="0"/>
          <w:numId w:val="4"/>
        </w:numPr>
        <w:tabs>
          <w:tab w:val="clear" w:pos="1068"/>
          <w:tab w:val="num" w:pos="359"/>
        </w:tabs>
        <w:spacing w:after="120" w:line="240" w:lineRule="auto"/>
        <w:ind w:left="357" w:hanging="357"/>
        <w:rPr>
          <w:rFonts w:ascii="Rotis Semi Sans 55" w:hAnsi="Rotis Semi Sans 55"/>
        </w:rPr>
      </w:pPr>
      <w:r>
        <w:rPr>
          <w:rFonts w:ascii="Rotis Semi Sans 55" w:hAnsi="Rotis Semi Sans 55"/>
        </w:rPr>
        <w:t>………………………………………………………………………………………………………….</w:t>
      </w:r>
    </w:p>
    <w:bookmarkEnd w:id="0"/>
    <w:p w14:paraId="5818E3C5" w14:textId="12C326C5" w:rsidR="002C79A9" w:rsidRDefault="00AF1986" w:rsidP="0023175E">
      <w:pPr>
        <w:keepNext/>
        <w:spacing w:after="120" w:line="280" w:lineRule="atLeast"/>
        <w:jc w:val="both"/>
        <w:rPr>
          <w:rFonts w:ascii="Rotis Semi Sans 55" w:hAnsi="Rotis Semi Sans 55"/>
          <w:noProof/>
          <w:lang w:eastAsia="de-DE"/>
        </w:rPr>
      </w:pPr>
      <w:r>
        <w:rPr>
          <w:rFonts w:ascii="Rotis Semi Sans 55" w:hAnsi="Rotis Semi Sans 55"/>
          <w:noProof/>
          <w:lang w:eastAsia="de-DE"/>
        </w:rPr>
        <w:br w:type="page"/>
      </w:r>
      <w:r w:rsidR="002C79A9">
        <w:rPr>
          <w:rFonts w:ascii="Rotis Semi Sans 55" w:hAnsi="Rotis Semi Sans 55"/>
          <w:noProof/>
          <w:lang w:eastAsia="de-DE"/>
        </w:rPr>
        <w:lastRenderedPageBreak/>
        <w:t>KOMMUNIKATION</w:t>
      </w:r>
      <w:r w:rsidR="00A70FD9">
        <w:rPr>
          <w:rFonts w:ascii="Rotis Semi Sans 55" w:hAnsi="Rotis Semi Sans 55"/>
          <w:noProof/>
          <w:lang w:eastAsia="de-DE"/>
        </w:rPr>
        <w:t xml:space="preserve"> UND VERNETZUNG</w:t>
      </w:r>
    </w:p>
    <w:p w14:paraId="4DE6EC6F" w14:textId="77777777" w:rsidR="002C79A9" w:rsidRDefault="002C79A9" w:rsidP="00746DE8">
      <w:pPr>
        <w:spacing w:after="120" w:line="280" w:lineRule="atLeast"/>
        <w:jc w:val="both"/>
        <w:rPr>
          <w:rFonts w:ascii="Rotis Semi Sans 55" w:hAnsi="Rotis Semi Sans 55"/>
          <w:noProof/>
          <w:lang w:eastAsia="de-DE"/>
        </w:rPr>
      </w:pPr>
      <w:r>
        <w:rPr>
          <w:rFonts w:ascii="Rotis Semi Sans 55" w:hAnsi="Rotis Semi Sans 55"/>
          <w:noProof/>
          <w:lang w:eastAsia="de-DE"/>
        </w:rPr>
        <w:t>Die Umweltbeauftragte/ der Umweltbeauftragte</w:t>
      </w:r>
    </w:p>
    <w:p w14:paraId="2F093F6F" w14:textId="50DDA9D7" w:rsidR="002C79A9" w:rsidRDefault="002C79A9" w:rsidP="00B85BD9">
      <w:pPr>
        <w:numPr>
          <w:ilvl w:val="0"/>
          <w:numId w:val="5"/>
        </w:numPr>
        <w:spacing w:after="120" w:line="280" w:lineRule="atLeast"/>
        <w:jc w:val="both"/>
        <w:rPr>
          <w:rFonts w:ascii="Rotis Semi Sans 55" w:hAnsi="Rotis Semi Sans 55"/>
          <w:noProof/>
          <w:lang w:eastAsia="de-DE"/>
        </w:rPr>
      </w:pPr>
      <w:r>
        <w:rPr>
          <w:rFonts w:ascii="Rotis Semi Sans 55" w:hAnsi="Rotis Semi Sans 55"/>
          <w:noProof/>
          <w:lang w:eastAsia="de-DE"/>
        </w:rPr>
        <w:t>berichtet vierteljährlich/halbjährlich/jährlich im Kirchenvorstand</w:t>
      </w:r>
      <w:r w:rsidR="00B30A46">
        <w:rPr>
          <w:rFonts w:ascii="Rotis Semi Sans 55" w:hAnsi="Rotis Semi Sans 55"/>
          <w:noProof/>
          <w:lang w:eastAsia="de-DE"/>
        </w:rPr>
        <w:t>.</w:t>
      </w:r>
    </w:p>
    <w:p w14:paraId="10D34863" w14:textId="62C983C1" w:rsidR="002C79A9" w:rsidRDefault="002C79A9" w:rsidP="00B85BD9">
      <w:pPr>
        <w:numPr>
          <w:ilvl w:val="0"/>
          <w:numId w:val="5"/>
        </w:numPr>
        <w:spacing w:after="120" w:line="280" w:lineRule="atLeast"/>
        <w:jc w:val="both"/>
        <w:rPr>
          <w:rFonts w:ascii="Rotis Semi Sans 55" w:hAnsi="Rotis Semi Sans 55"/>
          <w:noProof/>
          <w:lang w:eastAsia="de-DE"/>
        </w:rPr>
      </w:pPr>
      <w:r>
        <w:rPr>
          <w:rFonts w:ascii="Rotis Semi Sans 55" w:hAnsi="Rotis Semi Sans 55"/>
          <w:noProof/>
          <w:lang w:eastAsia="de-DE"/>
        </w:rPr>
        <w:t xml:space="preserve">erhält regelmäßig, nämlich ________________________, </w:t>
      </w:r>
      <w:r w:rsidR="00B85BD9">
        <w:rPr>
          <w:rFonts w:ascii="Rotis Semi Sans 55" w:hAnsi="Rotis Semi Sans 55"/>
          <w:noProof/>
          <w:lang w:eastAsia="de-DE"/>
        </w:rPr>
        <w:t>im Gemeindebrief Raum, von ihrer/seiner Arbeit zu berichten</w:t>
      </w:r>
      <w:r w:rsidR="00B30A46">
        <w:rPr>
          <w:rFonts w:ascii="Rotis Semi Sans 55" w:hAnsi="Rotis Semi Sans 55"/>
          <w:noProof/>
          <w:lang w:eastAsia="de-DE"/>
        </w:rPr>
        <w:t>.</w:t>
      </w:r>
    </w:p>
    <w:p w14:paraId="148CC73F" w14:textId="67D07D78" w:rsidR="00B85BD9" w:rsidRDefault="00B85BD9" w:rsidP="00B85BD9">
      <w:pPr>
        <w:numPr>
          <w:ilvl w:val="0"/>
          <w:numId w:val="5"/>
        </w:numPr>
        <w:spacing w:after="120" w:line="280" w:lineRule="atLeast"/>
        <w:jc w:val="both"/>
        <w:rPr>
          <w:rFonts w:ascii="Rotis Semi Sans 55" w:hAnsi="Rotis Semi Sans 55"/>
          <w:noProof/>
          <w:lang w:eastAsia="de-DE"/>
        </w:rPr>
      </w:pPr>
      <w:r>
        <w:rPr>
          <w:rFonts w:ascii="Rotis Semi Sans 55" w:hAnsi="Rotis Semi Sans 55"/>
          <w:noProof/>
          <w:lang w:eastAsia="de-DE"/>
        </w:rPr>
        <w:t>hat die Möglichkeit, Beiträge auf der Website der Kirchengemeinde zu veröffentlichen</w:t>
      </w:r>
      <w:r w:rsidR="00B30A46">
        <w:rPr>
          <w:rFonts w:ascii="Rotis Semi Sans 55" w:hAnsi="Rotis Semi Sans 55"/>
          <w:noProof/>
          <w:lang w:eastAsia="de-DE"/>
        </w:rPr>
        <w:t>.</w:t>
      </w:r>
    </w:p>
    <w:p w14:paraId="77C48816" w14:textId="77777777" w:rsidR="00B85BD9" w:rsidRDefault="00B85BD9" w:rsidP="00B85BD9">
      <w:pPr>
        <w:numPr>
          <w:ilvl w:val="0"/>
          <w:numId w:val="5"/>
        </w:numPr>
        <w:spacing w:after="120" w:line="280" w:lineRule="atLeast"/>
        <w:jc w:val="both"/>
        <w:rPr>
          <w:rFonts w:ascii="Rotis Semi Sans 55" w:hAnsi="Rotis Semi Sans 55"/>
          <w:noProof/>
          <w:lang w:eastAsia="de-DE"/>
        </w:rPr>
      </w:pPr>
      <w:r>
        <w:rPr>
          <w:rFonts w:ascii="Rotis Semi Sans 55" w:hAnsi="Rotis Semi Sans 55"/>
          <w:noProof/>
          <w:lang w:eastAsia="de-DE"/>
        </w:rPr>
        <w:t>…………………………………………………………………………………………………………………</w:t>
      </w:r>
    </w:p>
    <w:p w14:paraId="66D43AA6" w14:textId="5AD20245" w:rsidR="00A70FD9" w:rsidRDefault="00A70FD9" w:rsidP="00A70FD9">
      <w:pPr>
        <w:spacing w:after="120" w:line="280" w:lineRule="atLeast"/>
        <w:jc w:val="both"/>
        <w:rPr>
          <w:rFonts w:ascii="Rotis Semi Sans 55" w:hAnsi="Rotis Semi Sans 55"/>
          <w:noProof/>
          <w:lang w:eastAsia="de-DE"/>
        </w:rPr>
      </w:pPr>
      <w:r>
        <w:rPr>
          <w:rFonts w:ascii="Rotis Semi Sans 55" w:hAnsi="Rotis Semi Sans 55"/>
          <w:noProof/>
          <w:lang w:eastAsia="de-DE"/>
        </w:rPr>
        <w:t>Die Umweltbeauftragte/ der Umweltbeauftragte nimmt im Rahmen ihrer/ seiner Möglichkeiten die Angebote zur Vernetzung mit anderen Umweltbeauftragten auf Dekanats-, Kirchenkreis- und Landesebene wahr.</w:t>
      </w:r>
    </w:p>
    <w:p w14:paraId="49A5A9C7" w14:textId="77777777" w:rsidR="002C79A9" w:rsidRDefault="002C79A9" w:rsidP="00746DE8">
      <w:pPr>
        <w:spacing w:after="120" w:line="280" w:lineRule="atLeast"/>
        <w:jc w:val="both"/>
        <w:rPr>
          <w:rFonts w:ascii="Rotis Semi Sans 55" w:hAnsi="Rotis Semi Sans 55"/>
          <w:noProof/>
          <w:lang w:eastAsia="de-DE"/>
        </w:rPr>
      </w:pPr>
    </w:p>
    <w:p w14:paraId="736F25CF" w14:textId="77777777" w:rsidR="00746DE8" w:rsidRPr="00B5679A" w:rsidRDefault="00746DE8" w:rsidP="00746DE8">
      <w:pPr>
        <w:spacing w:after="120" w:line="280" w:lineRule="atLeast"/>
        <w:jc w:val="both"/>
        <w:rPr>
          <w:rFonts w:ascii="Rotis Semi Sans 55" w:hAnsi="Rotis Semi Sans 55"/>
          <w:noProof/>
          <w:lang w:eastAsia="de-DE"/>
        </w:rPr>
      </w:pPr>
      <w:r w:rsidRPr="00B5679A">
        <w:rPr>
          <w:rFonts w:ascii="Rotis Semi Sans 55" w:hAnsi="Rotis Semi Sans 55"/>
          <w:noProof/>
          <w:lang w:eastAsia="de-DE"/>
        </w:rPr>
        <w:t>SCHWEIGEPFLICHT</w:t>
      </w:r>
    </w:p>
    <w:p w14:paraId="0A0A7355" w14:textId="77777777" w:rsidR="006449A1" w:rsidRPr="006449A1" w:rsidRDefault="006449A1" w:rsidP="006449A1">
      <w:pPr>
        <w:spacing w:after="120" w:line="280" w:lineRule="atLeast"/>
        <w:rPr>
          <w:rFonts w:ascii="Rotis Semi Sans 55" w:eastAsia="Times New Roman" w:hAnsi="Rotis Semi Sans 55"/>
          <w:lang w:eastAsia="de-DE"/>
        </w:rPr>
      </w:pPr>
      <w:r w:rsidRPr="006449A1">
        <w:rPr>
          <w:rFonts w:ascii="Rotis Semi Sans 55" w:eastAsia="Times New Roman" w:hAnsi="Rotis Semi Sans 55"/>
          <w:lang w:eastAsia="de-DE"/>
        </w:rPr>
        <w:t>Die Verpflichtung zur Verschwiegenheit ist gemäß § 7 Satz 1 Ehrenamtsges</w:t>
      </w:r>
      <w:r>
        <w:rPr>
          <w:rFonts w:ascii="Rotis Semi Sans 55" w:eastAsia="Times New Roman" w:hAnsi="Rotis Semi Sans 55"/>
          <w:lang w:eastAsia="de-DE"/>
        </w:rPr>
        <w:t>etz (EAG – RS 802) zu beachten.</w:t>
      </w:r>
    </w:p>
    <w:p w14:paraId="4DF7448B" w14:textId="77777777" w:rsidR="006449A1" w:rsidRPr="006449A1" w:rsidRDefault="006449A1" w:rsidP="006449A1">
      <w:pPr>
        <w:spacing w:after="120" w:line="280" w:lineRule="atLeast"/>
        <w:rPr>
          <w:rFonts w:ascii="Rotis Semi Sans 55" w:eastAsia="Times New Roman" w:hAnsi="Rotis Semi Sans 55"/>
          <w:lang w:eastAsia="de-DE"/>
        </w:rPr>
      </w:pPr>
      <w:r w:rsidRPr="006449A1">
        <w:rPr>
          <w:rFonts w:ascii="Rotis Semi Sans 55" w:eastAsia="Times New Roman" w:hAnsi="Rotis Semi Sans 55"/>
          <w:lang w:eastAsia="de-DE"/>
        </w:rPr>
        <w:t>Das Seelsorgegeheimnis ist gemäß § 7 Satz 2 Ehrenamtsgesetz (EAG – RS 802) zu wahren.</w:t>
      </w:r>
    </w:p>
    <w:p w14:paraId="220D58F9" w14:textId="77777777" w:rsidR="00746DE8" w:rsidRPr="00B5679A" w:rsidRDefault="00746DE8" w:rsidP="00746DE8">
      <w:pPr>
        <w:spacing w:after="120" w:line="280" w:lineRule="atLeast"/>
        <w:outlineLvl w:val="0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 w:rsidRPr="00B5679A">
        <w:rPr>
          <w:rFonts w:ascii="Rotis Semi Sans 55" w:hAnsi="Rotis Semi Sans 55"/>
          <w:noProof/>
          <w:lang w:eastAsia="de-DE"/>
        </w:rPr>
        <w:tab/>
        <w:t>Die Erklärung zur Verschwiegenheit wurde unterschrieben.</w:t>
      </w:r>
    </w:p>
    <w:p w14:paraId="751AFF14" w14:textId="77777777" w:rsidR="00746DE8" w:rsidRPr="00B5679A" w:rsidRDefault="00746DE8" w:rsidP="00746DE8">
      <w:pPr>
        <w:spacing w:after="120" w:line="280" w:lineRule="atLeast"/>
        <w:outlineLvl w:val="0"/>
        <w:rPr>
          <w:rFonts w:ascii="Rotis Semi Sans 55" w:hAnsi="Rotis Semi Sans 55"/>
        </w:rPr>
      </w:pPr>
    </w:p>
    <w:p w14:paraId="27B88C11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VERSICHERUNG</w:t>
      </w:r>
    </w:p>
    <w:p w14:paraId="6DE22DEE" w14:textId="77777777" w:rsidR="00746DE8" w:rsidRDefault="00746DE8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Es besteht allgemeiner Versicherungsschutz über die Sammelversicherung der Evangelisch-Lutherischen Kirche in Bayern.</w:t>
      </w:r>
    </w:p>
    <w:p w14:paraId="190907C9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Im Bedarfsfall können Zusatzvereinbarungen getroffen werden:</w:t>
      </w:r>
    </w:p>
    <w:p w14:paraId="0A7C7B78" w14:textId="77777777" w:rsidR="00746DE8" w:rsidRPr="00B5679A" w:rsidRDefault="00C83ED3" w:rsidP="00746DE8">
      <w:pPr>
        <w:spacing w:after="120" w:line="280" w:lineRule="atLeast"/>
        <w:jc w:val="both"/>
        <w:rPr>
          <w:rFonts w:ascii="Rotis Semi Sans 55" w:hAnsi="Rotis Semi Sans 55"/>
        </w:rPr>
      </w:pPr>
      <w:r>
        <w:rPr>
          <w:rFonts w:ascii="Rotis Semi Sans 55" w:hAnsi="Rotis Semi Sans 55"/>
          <w:noProof/>
          <w:lang w:eastAsia="de-DE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996F14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6D472CDA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 xml:space="preserve">ZEITRAUM UND ZEITBEDARF </w:t>
      </w:r>
    </w:p>
    <w:p w14:paraId="5E909830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Zeitlicher Umfang der ehrenamtlichen Tätigkeit in etwa</w:t>
      </w:r>
      <w:r w:rsidRPr="00B5679A">
        <w:rPr>
          <w:rFonts w:ascii="Rotis Semi Sans 55" w:hAnsi="Rotis Semi Sans 55"/>
        </w:rPr>
        <w:tab/>
        <w:t xml:space="preserve"> </w:t>
      </w:r>
      <w:r w:rsidR="00C83ED3">
        <w:rPr>
          <w:rFonts w:ascii="Rotis Semi Sans 55" w:hAnsi="Rotis Semi Sans 55"/>
          <w:noProof/>
          <w:lang w:eastAsia="de-DE"/>
        </w:rPr>
        <w:t>____________________________</w:t>
      </w:r>
    </w:p>
    <w:p w14:paraId="6C2B3FFA" w14:textId="3C4A0525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Das Engagement kann/soll dauern bis</w:t>
      </w:r>
      <w:r w:rsidRPr="00B5679A">
        <w:rPr>
          <w:rFonts w:ascii="Rotis Semi Sans 55" w:hAnsi="Rotis Semi Sans 55"/>
        </w:rPr>
        <w:tab/>
        <w:t xml:space="preserve"> </w:t>
      </w:r>
      <w:r w:rsidR="00C83ED3">
        <w:rPr>
          <w:rFonts w:ascii="Rotis Semi Sans 55" w:hAnsi="Rotis Semi Sans 55"/>
          <w:noProof/>
          <w:lang w:eastAsia="de-DE"/>
        </w:rPr>
        <w:t>_______________________________</w:t>
      </w:r>
    </w:p>
    <w:p w14:paraId="52425228" w14:textId="77777777" w:rsidR="00746DE8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55569794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FINANZEN</w:t>
      </w:r>
    </w:p>
    <w:p w14:paraId="7601FACE" w14:textId="77777777" w:rsidR="00746DE8" w:rsidRDefault="00746DE8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Die</w:t>
      </w:r>
      <w:r w:rsidR="00B85BD9">
        <w:rPr>
          <w:rFonts w:ascii="Rotis Semi Sans 55" w:hAnsi="Rotis Semi Sans 55"/>
        </w:rPr>
        <w:t>/der Umweltbeauftragte</w:t>
      </w:r>
      <w:r>
        <w:rPr>
          <w:rFonts w:ascii="Rotis Semi Sans 55" w:hAnsi="Rotis Semi Sans 55"/>
        </w:rPr>
        <w:t xml:space="preserve"> </w:t>
      </w:r>
      <w:r w:rsidR="00B85BD9">
        <w:rPr>
          <w:rFonts w:ascii="Rotis Semi Sans 55" w:hAnsi="Rotis Semi Sans 55"/>
        </w:rPr>
        <w:t>arbeitet i</w:t>
      </w:r>
      <w:r w:rsidR="003D54F8">
        <w:rPr>
          <w:rFonts w:ascii="Rotis Semi Sans 55" w:hAnsi="Rotis Semi Sans 55"/>
        </w:rPr>
        <w:t xml:space="preserve">m Rahmen des Ehrenamtsgesetzes. </w:t>
      </w:r>
      <w:r w:rsidR="003D54F8">
        <w:rPr>
          <w:rFonts w:ascii="Rotis Semi Sans 55" w:hAnsi="Rotis Semi Sans 55"/>
        </w:rPr>
        <w:br/>
      </w:r>
      <w:r>
        <w:rPr>
          <w:rFonts w:ascii="Rotis Semi Sans 55" w:hAnsi="Rotis Semi Sans 55"/>
        </w:rPr>
        <w:t>Anfallende Sachkosten rechnet die</w:t>
      </w:r>
      <w:r w:rsidR="00B85BD9">
        <w:rPr>
          <w:rFonts w:ascii="Rotis Semi Sans 55" w:hAnsi="Rotis Semi Sans 55"/>
        </w:rPr>
        <w:t>/der Umweltbeauftragte</w:t>
      </w:r>
      <w:r>
        <w:rPr>
          <w:rFonts w:ascii="Rotis Semi Sans 55" w:hAnsi="Rotis Semi Sans 55"/>
        </w:rPr>
        <w:t xml:space="preserve"> mit der Kirchengemeinde ab.</w:t>
      </w:r>
    </w:p>
    <w:p w14:paraId="44FF9C35" w14:textId="77777777" w:rsidR="00746DE8" w:rsidRDefault="00746DE8" w:rsidP="00746DE8">
      <w:pPr>
        <w:spacing w:after="120" w:line="280" w:lineRule="atLeast"/>
        <w:rPr>
          <w:rFonts w:ascii="Rotis Semi Sans 55" w:hAnsi="Rotis Semi Sans 55"/>
          <w:noProof/>
          <w:lang w:eastAsia="de-DE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>
        <w:rPr>
          <w:rFonts w:ascii="Rotis Semi Sans 55" w:hAnsi="Rotis Semi Sans 55"/>
          <w:noProof/>
          <w:lang w:eastAsia="de-DE"/>
        </w:rPr>
        <w:tab/>
        <w:t xml:space="preserve">Hierfür gilt ein monatlicher Höchstbetrag von </w:t>
      </w:r>
      <w:r w:rsidR="00C83ED3">
        <w:rPr>
          <w:rFonts w:ascii="Rotis Semi Sans 55" w:hAnsi="Rotis Semi Sans 55"/>
          <w:noProof/>
          <w:lang w:eastAsia="de-DE"/>
        </w:rPr>
        <w:t>_________</w:t>
      </w:r>
      <w:r>
        <w:rPr>
          <w:rFonts w:ascii="Rotis Semi Sans 55" w:hAnsi="Rotis Semi Sans 55"/>
          <w:noProof/>
          <w:lang w:eastAsia="de-DE"/>
        </w:rPr>
        <w:t xml:space="preserve"> Euro.</w:t>
      </w:r>
    </w:p>
    <w:p w14:paraId="1D188256" w14:textId="77777777" w:rsidR="00746DE8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>
        <w:rPr>
          <w:rFonts w:ascii="Rotis Semi Sans 55" w:hAnsi="Rotis Semi Sans 55"/>
          <w:noProof/>
          <w:lang w:eastAsia="de-DE"/>
        </w:rPr>
        <w:tab/>
        <w:t xml:space="preserve">Hierbei sind Kosten über </w:t>
      </w:r>
      <w:r w:rsidR="00C83ED3">
        <w:rPr>
          <w:rFonts w:ascii="Rotis Semi Sans 55" w:hAnsi="Rotis Semi Sans 55"/>
          <w:noProof/>
          <w:lang w:eastAsia="de-DE"/>
        </w:rPr>
        <w:t>______</w:t>
      </w:r>
      <w:r>
        <w:rPr>
          <w:rFonts w:ascii="Rotis Semi Sans 55" w:hAnsi="Rotis Semi Sans 55"/>
          <w:noProof/>
          <w:lang w:eastAsia="de-DE"/>
        </w:rPr>
        <w:t xml:space="preserve"> Euro im Voraus durch </w:t>
      </w:r>
      <w:r w:rsidR="00C83ED3">
        <w:rPr>
          <w:rFonts w:ascii="Rotis Semi Sans 55" w:hAnsi="Rotis Semi Sans 55"/>
          <w:noProof/>
          <w:lang w:eastAsia="de-DE"/>
        </w:rPr>
        <w:t>________________</w:t>
      </w:r>
      <w:r>
        <w:rPr>
          <w:rFonts w:ascii="Rotis Semi Sans 55" w:hAnsi="Rotis Semi Sans 55"/>
          <w:noProof/>
          <w:lang w:eastAsia="de-DE"/>
        </w:rPr>
        <w:t xml:space="preserve"> zu genehmigen.</w:t>
      </w:r>
    </w:p>
    <w:p w14:paraId="504CD1FE" w14:textId="77777777" w:rsidR="00746DE8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2E20D252" w14:textId="469681D2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Die</w:t>
      </w:r>
      <w:r w:rsidR="00B85BD9">
        <w:rPr>
          <w:rFonts w:ascii="Rotis Semi Sans 55" w:hAnsi="Rotis Semi Sans 55"/>
        </w:rPr>
        <w:t>/der</w:t>
      </w:r>
      <w:r>
        <w:rPr>
          <w:rFonts w:ascii="Rotis Semi Sans 55" w:hAnsi="Rotis Semi Sans 55"/>
        </w:rPr>
        <w:t xml:space="preserve"> </w:t>
      </w:r>
      <w:r w:rsidR="00B85BD9">
        <w:rPr>
          <w:rFonts w:ascii="Rotis Semi Sans 55" w:hAnsi="Rotis Semi Sans 55"/>
        </w:rPr>
        <w:t xml:space="preserve">Umweltbeauftragte </w:t>
      </w:r>
      <w:r>
        <w:rPr>
          <w:rFonts w:ascii="Rotis Semi Sans 55" w:hAnsi="Rotis Semi Sans 55"/>
        </w:rPr>
        <w:t xml:space="preserve">hat das Recht </w:t>
      </w:r>
      <w:r w:rsidR="00B85BD9">
        <w:rPr>
          <w:rFonts w:ascii="Rotis Semi Sans 55" w:hAnsi="Rotis Semi Sans 55"/>
        </w:rPr>
        <w:t>zur Teilnahme an den Treffen der Umweltbeauftragten auf Dekanats-, Kirchenkreis- und Landesebene. Fahrtkosten werden im Rahmen der geltenden Bestimmungen durch die Kirchengemeinde ersetzt.</w:t>
      </w:r>
    </w:p>
    <w:p w14:paraId="4A7662A4" w14:textId="0CBFF0D2" w:rsidR="0023175E" w:rsidRDefault="00B85BD9" w:rsidP="00B85BD9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Mit wem können Fragen zur Abrechnung/Anträge geklärt werden?</w:t>
      </w:r>
    </w:p>
    <w:p w14:paraId="3AB30A31" w14:textId="77777777" w:rsidR="00B85BD9" w:rsidRPr="00B5679A" w:rsidRDefault="00B85BD9" w:rsidP="00B85BD9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tab/>
      </w:r>
      <w:r>
        <w:rPr>
          <w:rFonts w:ascii="Rotis Semi Sans 55" w:hAnsi="Rotis Semi Sans 55"/>
          <w:noProof/>
          <w:lang w:eastAsia="de-DE"/>
        </w:rPr>
        <w:t>__________________________________________</w:t>
      </w:r>
    </w:p>
    <w:p w14:paraId="28E1ACD8" w14:textId="77777777" w:rsidR="00746DE8" w:rsidRPr="00B5679A" w:rsidRDefault="003D54F8" w:rsidP="00B85BD9">
      <w:pPr>
        <w:keepNext/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lastRenderedPageBreak/>
        <w:t>ANSPRECHPARTNER:</w:t>
      </w:r>
      <w:r w:rsidR="00746DE8" w:rsidRPr="00B5679A">
        <w:rPr>
          <w:rFonts w:ascii="Rotis Semi Sans 55" w:hAnsi="Rotis Semi Sans 55"/>
        </w:rPr>
        <w:t>IN</w:t>
      </w:r>
    </w:p>
    <w:p w14:paraId="74B09031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Ehren- ode</w:t>
      </w:r>
      <w:r w:rsidR="003D54F8">
        <w:rPr>
          <w:rFonts w:ascii="Rotis Semi Sans 55" w:hAnsi="Rotis Semi Sans 55"/>
        </w:rPr>
        <w:t>r hauptamtliche Ansprechpartner:</w:t>
      </w:r>
      <w:r w:rsidRPr="00B5679A">
        <w:rPr>
          <w:rFonts w:ascii="Rotis Semi Sans 55" w:hAnsi="Rotis Semi Sans 55"/>
        </w:rPr>
        <w:t xml:space="preserve">in </w:t>
      </w:r>
      <w:r w:rsidR="00B85BD9">
        <w:rPr>
          <w:rFonts w:ascii="Rotis Semi Sans 55" w:hAnsi="Rotis Semi Sans 55"/>
        </w:rPr>
        <w:t>in der Kirchengemeinde</w:t>
      </w:r>
      <w:r>
        <w:rPr>
          <w:rFonts w:ascii="Rotis Semi Sans 55" w:hAnsi="Rotis Semi Sans 55"/>
        </w:rPr>
        <w:t xml:space="preserve"> </w:t>
      </w:r>
      <w:r w:rsidRPr="00B5679A">
        <w:rPr>
          <w:rFonts w:ascii="Rotis Semi Sans 55" w:hAnsi="Rotis Semi Sans 55"/>
        </w:rPr>
        <w:t xml:space="preserve">für den/die Ehrenamtliche ist  </w:t>
      </w:r>
      <w:r w:rsidR="00C83ED3">
        <w:rPr>
          <w:rFonts w:ascii="Rotis Semi Sans 55" w:hAnsi="Rotis Semi Sans 55"/>
          <w:noProof/>
          <w:lang w:eastAsia="de-DE"/>
        </w:rPr>
        <w:t>___________________________________</w:t>
      </w:r>
      <w:r w:rsidRPr="00B5679A">
        <w:rPr>
          <w:rFonts w:ascii="Rotis Semi Sans 55" w:hAnsi="Rotis Semi Sans 55"/>
        </w:rPr>
        <w:t>,</w:t>
      </w:r>
    </w:p>
    <w:p w14:paraId="34989635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 xml:space="preserve">erreichbar unter   </w:t>
      </w:r>
      <w:r w:rsidRPr="00B5679A">
        <w:rPr>
          <w:rFonts w:ascii="Rotis Semi Sans 55" w:hAnsi="Rotis Semi Sans 55"/>
        </w:rPr>
        <w:tab/>
      </w:r>
      <w:r w:rsidR="00C83ED3">
        <w:rPr>
          <w:rFonts w:ascii="Rotis Semi Sans 55" w:hAnsi="Rotis Semi Sans 55"/>
          <w:noProof/>
          <w:lang w:eastAsia="de-DE"/>
        </w:rPr>
        <w:t>______________________________________ (Tel., E</w:t>
      </w:r>
      <w:r w:rsidR="003D54F8">
        <w:rPr>
          <w:rFonts w:ascii="Rotis Semi Sans 55" w:hAnsi="Rotis Semi Sans 55"/>
          <w:noProof/>
          <w:lang w:eastAsia="de-DE"/>
        </w:rPr>
        <w:t>-M</w:t>
      </w:r>
      <w:r w:rsidR="00C83ED3">
        <w:rPr>
          <w:rFonts w:ascii="Rotis Semi Sans 55" w:hAnsi="Rotis Semi Sans 55"/>
          <w:noProof/>
          <w:lang w:eastAsia="de-DE"/>
        </w:rPr>
        <w:t>ail)</w:t>
      </w:r>
    </w:p>
    <w:p w14:paraId="5CC74EC9" w14:textId="0AEA2214" w:rsidR="00746DE8" w:rsidRPr="008A2C59" w:rsidRDefault="00746DE8" w:rsidP="00746DE8">
      <w:pPr>
        <w:spacing w:after="120" w:line="280" w:lineRule="atLeast"/>
        <w:rPr>
          <w:rFonts w:ascii="Rotis Semi Sans 55" w:eastAsia="Times New Roman" w:hAnsi="Rotis Semi Sans 55" w:cs="Arial"/>
          <w:color w:val="000000"/>
          <w:lang w:eastAsia="de-DE"/>
        </w:rPr>
      </w:pPr>
      <w:r>
        <w:rPr>
          <w:rFonts w:ascii="Rotis Semi Sans 55" w:hAnsi="Rotis Semi Sans 55"/>
        </w:rPr>
        <w:t xml:space="preserve">Ansprechpartner </w:t>
      </w:r>
      <w:r w:rsidR="00B85BD9">
        <w:rPr>
          <w:rFonts w:ascii="Rotis Semi Sans 55" w:hAnsi="Rotis Semi Sans 55"/>
        </w:rPr>
        <w:t xml:space="preserve">auf Landesebene ist </w:t>
      </w:r>
      <w:r w:rsidR="009A4973">
        <w:rPr>
          <w:rFonts w:ascii="Rotis Semi Sans 55" w:hAnsi="Rotis Semi Sans 55"/>
        </w:rPr>
        <w:t>der Referent</w:t>
      </w:r>
      <w:r w:rsidR="00B85BD9">
        <w:rPr>
          <w:rFonts w:ascii="Rotis Semi Sans 55" w:hAnsi="Rotis Semi Sans 55"/>
        </w:rPr>
        <w:t xml:space="preserve"> für Umwelt- und Klimaverantwortung, Dr. Wolfgang Schürger</w:t>
      </w:r>
      <w:r>
        <w:rPr>
          <w:rFonts w:ascii="Rotis Semi Sans 55" w:hAnsi="Rotis Semi Sans 55"/>
        </w:rPr>
        <w:t xml:space="preserve">, </w:t>
      </w:r>
      <w:r w:rsidR="00E12497">
        <w:rPr>
          <w:rFonts w:ascii="Rotis Semi Sans 55" w:eastAsia="Times New Roman" w:hAnsi="Rotis Semi Sans 55" w:cs="Arial"/>
          <w:color w:val="000000"/>
          <w:lang w:eastAsia="de-DE"/>
        </w:rPr>
        <w:t>Katharina-von-Bora-Str. 7-13</w:t>
      </w:r>
      <w:r>
        <w:rPr>
          <w:rFonts w:ascii="Rotis Semi Sans 55" w:eastAsia="Times New Roman" w:hAnsi="Rotis Semi Sans 55" w:cs="Arial"/>
          <w:color w:val="000000"/>
          <w:lang w:eastAsia="de-DE"/>
        </w:rPr>
        <w:t xml:space="preserve">, </w:t>
      </w:r>
      <w:r w:rsidRPr="008A2C59">
        <w:rPr>
          <w:rFonts w:ascii="Rotis Semi Sans 55" w:eastAsia="Times New Roman" w:hAnsi="Rotis Semi Sans 55" w:cs="Arial"/>
          <w:color w:val="000000"/>
          <w:lang w:eastAsia="de-DE"/>
        </w:rPr>
        <w:t>8033</w:t>
      </w:r>
      <w:r w:rsidR="00E12497">
        <w:rPr>
          <w:rFonts w:ascii="Rotis Semi Sans 55" w:eastAsia="Times New Roman" w:hAnsi="Rotis Semi Sans 55" w:cs="Arial"/>
          <w:color w:val="000000"/>
          <w:lang w:eastAsia="de-DE"/>
        </w:rPr>
        <w:t>3</w:t>
      </w:r>
      <w:r w:rsidRPr="008A2C59">
        <w:rPr>
          <w:rFonts w:ascii="Rotis Semi Sans 55" w:eastAsia="Times New Roman" w:hAnsi="Rotis Semi Sans 55" w:cs="Arial"/>
          <w:color w:val="000000"/>
          <w:lang w:eastAsia="de-DE"/>
        </w:rPr>
        <w:t xml:space="preserve"> München</w:t>
      </w:r>
      <w:r>
        <w:rPr>
          <w:rFonts w:ascii="Rotis Semi Sans 55" w:eastAsia="Times New Roman" w:hAnsi="Rotis Semi Sans 55" w:cs="Arial"/>
          <w:color w:val="000000"/>
          <w:lang w:eastAsia="de-DE"/>
        </w:rPr>
        <w:t xml:space="preserve"> </w:t>
      </w:r>
      <w:r w:rsidR="00B85BD9">
        <w:rPr>
          <w:rFonts w:ascii="Rotis Semi Sans 55" w:eastAsia="Times New Roman" w:hAnsi="Rotis Semi Sans 55" w:cs="Arial"/>
          <w:color w:val="000000"/>
          <w:lang w:eastAsia="de-DE"/>
        </w:rPr>
        <w:t>Tel 089/5595-61</w:t>
      </w:r>
      <w:r w:rsidR="00E12497">
        <w:rPr>
          <w:rFonts w:ascii="Rotis Semi Sans 55" w:eastAsia="Times New Roman" w:hAnsi="Rotis Semi Sans 55" w:cs="Arial"/>
          <w:color w:val="000000"/>
          <w:lang w:eastAsia="de-DE"/>
        </w:rPr>
        <w:t>1, Fax 089/5595-8611</w:t>
      </w:r>
      <w:r>
        <w:rPr>
          <w:rFonts w:ascii="Rotis Semi Sans 55" w:eastAsia="Times New Roman" w:hAnsi="Rotis Semi Sans 55" w:cs="Arial"/>
          <w:color w:val="000000"/>
          <w:lang w:eastAsia="de-DE"/>
        </w:rPr>
        <w:t xml:space="preserve"> </w:t>
      </w:r>
      <w:r w:rsidRPr="008A2C59">
        <w:rPr>
          <w:rFonts w:ascii="Rotis Semi Sans 55" w:eastAsia="Times New Roman" w:hAnsi="Rotis Semi Sans 55" w:cs="Arial"/>
          <w:color w:val="000000"/>
          <w:lang w:eastAsia="de-DE"/>
        </w:rPr>
        <w:t xml:space="preserve">Mail: </w:t>
      </w:r>
      <w:r w:rsidR="00B85BD9">
        <w:rPr>
          <w:rFonts w:ascii="Rotis Semi Sans 55" w:eastAsia="Times New Roman" w:hAnsi="Rotis Semi Sans 55" w:cs="Arial"/>
          <w:color w:val="000000"/>
          <w:lang w:eastAsia="de-DE"/>
        </w:rPr>
        <w:t>umwelt</w:t>
      </w:r>
      <w:r w:rsidRPr="008A2C59">
        <w:rPr>
          <w:rFonts w:ascii="Rotis Semi Sans 55" w:eastAsia="Times New Roman" w:hAnsi="Rotis Semi Sans 55" w:cs="Arial"/>
          <w:color w:val="000000"/>
          <w:lang w:eastAsia="de-DE"/>
        </w:rPr>
        <w:t>@elkb.de</w:t>
      </w:r>
      <w:r w:rsidR="00B30A46">
        <w:rPr>
          <w:rFonts w:ascii="Rotis Semi Sans 55" w:eastAsia="Times New Roman" w:hAnsi="Rotis Semi Sans 55" w:cs="Arial"/>
          <w:color w:val="000000"/>
          <w:lang w:eastAsia="de-DE"/>
        </w:rPr>
        <w:t>.</w:t>
      </w:r>
    </w:p>
    <w:p w14:paraId="6526658F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0D131869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R</w:t>
      </w:r>
      <w:r>
        <w:rPr>
          <w:rFonts w:ascii="Rotis Semi Sans 55" w:hAnsi="Rotis Semi Sans 55"/>
        </w:rPr>
        <w:t>Ä</w:t>
      </w:r>
      <w:r w:rsidRPr="00B5679A">
        <w:rPr>
          <w:rFonts w:ascii="Rotis Semi Sans 55" w:hAnsi="Rotis Semi Sans 55"/>
        </w:rPr>
        <w:t>UME</w:t>
      </w:r>
    </w:p>
    <w:p w14:paraId="309C387B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Diese Räume stehen der/dem Mitarbeiter/in zur Verfügung:</w:t>
      </w:r>
      <w:r w:rsidRPr="00B5679A">
        <w:rPr>
          <w:rFonts w:ascii="Rotis Semi Sans 55" w:hAnsi="Rotis Semi Sans 55"/>
        </w:rPr>
        <w:tab/>
        <w:t xml:space="preserve"> </w:t>
      </w:r>
      <w:r w:rsidR="00C83ED3">
        <w:rPr>
          <w:rFonts w:ascii="Rotis Semi Sans 55" w:hAnsi="Rotis Semi Sans 55"/>
          <w:noProof/>
          <w:lang w:eastAsia="de-DE"/>
        </w:rPr>
        <w:t>_____________________</w:t>
      </w:r>
    </w:p>
    <w:p w14:paraId="742F9355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 w:rsidRPr="00B5679A">
        <w:rPr>
          <w:rFonts w:ascii="Rotis Semi Sans 55" w:hAnsi="Rotis Semi Sans 55"/>
          <w:noProof/>
          <w:lang w:eastAsia="de-DE"/>
        </w:rPr>
        <w:tab/>
      </w:r>
      <w:r w:rsidRPr="00B5679A">
        <w:rPr>
          <w:rFonts w:ascii="Rotis Semi Sans 55" w:hAnsi="Rotis Semi Sans 55"/>
        </w:rPr>
        <w:t>eigener Schlüssel</w:t>
      </w:r>
      <w:r w:rsidRPr="00B5679A">
        <w:rPr>
          <w:rFonts w:ascii="Rotis Semi Sans 55" w:hAnsi="Rotis Semi Sans 55"/>
        </w:rPr>
        <w:tab/>
      </w:r>
      <w:r w:rsidRPr="00B5679A">
        <w:rPr>
          <w:rFonts w:ascii="Rotis Semi Sans 55" w:hAnsi="Rotis Semi Sans 55"/>
        </w:rPr>
        <w:tab/>
      </w: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 w:rsidRPr="00B5679A">
        <w:rPr>
          <w:rFonts w:ascii="Rotis Semi Sans 55" w:hAnsi="Rotis Semi Sans 55"/>
          <w:noProof/>
          <w:lang w:eastAsia="de-DE"/>
        </w:rPr>
        <w:tab/>
      </w:r>
      <w:r w:rsidRPr="00B5679A">
        <w:rPr>
          <w:rFonts w:ascii="Rotis Semi Sans 55" w:hAnsi="Rotis Semi Sans 55"/>
        </w:rPr>
        <w:t>Schlüssel von:</w:t>
      </w:r>
      <w:r w:rsidRPr="00B5679A">
        <w:rPr>
          <w:rFonts w:ascii="Rotis Semi Sans 55" w:hAnsi="Rotis Semi Sans 55"/>
        </w:rPr>
        <w:tab/>
        <w:t xml:space="preserve"> </w:t>
      </w:r>
      <w:r w:rsidR="00C83ED3">
        <w:rPr>
          <w:rFonts w:ascii="Rotis Semi Sans 55" w:hAnsi="Rotis Semi Sans 55"/>
          <w:noProof/>
          <w:lang w:eastAsia="de-DE"/>
        </w:rPr>
        <w:t>_________________________</w:t>
      </w:r>
      <w:r w:rsidRPr="00B5679A">
        <w:rPr>
          <w:rFonts w:ascii="Rotis Semi Sans 55" w:hAnsi="Rotis Semi Sans 55"/>
        </w:rPr>
        <w:tab/>
      </w:r>
    </w:p>
    <w:p w14:paraId="60341D1C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 w:rsidRPr="00B5679A">
        <w:rPr>
          <w:rFonts w:ascii="Rotis Semi Sans 55" w:hAnsi="Rotis Semi Sans 55"/>
          <w:noProof/>
          <w:lang w:eastAsia="de-DE"/>
        </w:rPr>
        <w:tab/>
      </w:r>
      <w:r w:rsidRPr="00B5679A">
        <w:rPr>
          <w:rFonts w:ascii="Rotis Semi Sans 55" w:hAnsi="Rotis Semi Sans 55"/>
        </w:rPr>
        <w:t xml:space="preserve">ausdrückliche andere Vereinbarung: </w:t>
      </w:r>
      <w:r w:rsidR="00C83ED3">
        <w:rPr>
          <w:rFonts w:ascii="Rotis Semi Sans 55" w:hAnsi="Rotis Semi Sans 55"/>
          <w:noProof/>
          <w:lang w:eastAsia="de-DE"/>
        </w:rPr>
        <w:t>___________________________________________</w:t>
      </w:r>
    </w:p>
    <w:p w14:paraId="4A4DB77A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2284AA46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ARBEITSMITTEL</w:t>
      </w:r>
    </w:p>
    <w:p w14:paraId="568508EF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Für die Nutzung der folgenden Arbeitsmittel wird jeweils vereinbart:</w:t>
      </w:r>
    </w:p>
    <w:p w14:paraId="48B499EE" w14:textId="040BFC19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 w:rsidRPr="00B5679A">
        <w:rPr>
          <w:rFonts w:ascii="Rotis Semi Sans 55" w:hAnsi="Rotis Semi Sans 55"/>
          <w:noProof/>
          <w:lang w:eastAsia="de-DE"/>
        </w:rPr>
        <w:tab/>
      </w:r>
      <w:r w:rsidRPr="00B5679A">
        <w:rPr>
          <w:rFonts w:ascii="Rotis Semi Sans 55" w:hAnsi="Rotis Semi Sans 55"/>
        </w:rPr>
        <w:t xml:space="preserve">Telefon/Fax </w:t>
      </w:r>
      <w:r w:rsidRPr="00B5679A">
        <w:rPr>
          <w:rFonts w:ascii="Rotis Semi Sans 55" w:hAnsi="Rotis Semi Sans 55"/>
        </w:rPr>
        <w:tab/>
      </w:r>
      <w:r w:rsidRPr="00B5679A">
        <w:rPr>
          <w:rFonts w:ascii="Rotis Semi Sans 55" w:hAnsi="Rotis Semi Sans 55"/>
        </w:rPr>
        <w:tab/>
        <w:t xml:space="preserve"> </w:t>
      </w:r>
      <w:r w:rsidR="00C83ED3">
        <w:rPr>
          <w:rFonts w:ascii="Rotis Semi Sans 55" w:hAnsi="Rotis Semi Sans 55"/>
          <w:noProof/>
          <w:lang w:eastAsia="de-DE"/>
        </w:rPr>
        <w:t>____________________________________________________</w:t>
      </w:r>
    </w:p>
    <w:p w14:paraId="538228E2" w14:textId="6AE42C79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 w:rsidRPr="00B5679A">
        <w:rPr>
          <w:rFonts w:ascii="Rotis Semi Sans 55" w:hAnsi="Rotis Semi Sans 55"/>
          <w:noProof/>
          <w:lang w:eastAsia="de-DE"/>
        </w:rPr>
        <w:tab/>
      </w:r>
      <w:r w:rsidR="003D54F8">
        <w:rPr>
          <w:rFonts w:ascii="Rotis Semi Sans 55" w:hAnsi="Rotis Semi Sans 55"/>
        </w:rPr>
        <w:t>PC/E-M</w:t>
      </w:r>
      <w:r w:rsidRPr="00B5679A">
        <w:rPr>
          <w:rFonts w:ascii="Rotis Semi Sans 55" w:hAnsi="Rotis Semi Sans 55"/>
        </w:rPr>
        <w:t>ail / Internet</w:t>
      </w:r>
      <w:r w:rsidRPr="00B5679A">
        <w:rPr>
          <w:rFonts w:ascii="Rotis Semi Sans 55" w:hAnsi="Rotis Semi Sans 55"/>
        </w:rPr>
        <w:tab/>
        <w:t xml:space="preserve"> </w:t>
      </w:r>
      <w:r w:rsidR="00C83ED3">
        <w:rPr>
          <w:rFonts w:ascii="Rotis Semi Sans 55" w:hAnsi="Rotis Semi Sans 55"/>
          <w:noProof/>
          <w:lang w:eastAsia="de-DE"/>
        </w:rPr>
        <w:t>____________________________________________________</w:t>
      </w:r>
    </w:p>
    <w:p w14:paraId="436755BF" w14:textId="483C51A5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 w:rsidRPr="00B5679A">
        <w:rPr>
          <w:rFonts w:ascii="Rotis Semi Sans 55" w:hAnsi="Rotis Semi Sans 55"/>
          <w:noProof/>
          <w:lang w:eastAsia="de-DE"/>
        </w:rPr>
        <w:tab/>
      </w:r>
      <w:r w:rsidRPr="00B5679A">
        <w:rPr>
          <w:rFonts w:ascii="Rotis Semi Sans 55" w:hAnsi="Rotis Semi Sans 55"/>
        </w:rPr>
        <w:t>Kopierer/Drucker</w:t>
      </w:r>
      <w:r w:rsidRPr="00B5679A">
        <w:rPr>
          <w:rFonts w:ascii="Rotis Semi Sans 55" w:hAnsi="Rotis Semi Sans 55"/>
        </w:rPr>
        <w:tab/>
        <w:t xml:space="preserve">  </w:t>
      </w:r>
      <w:r w:rsidR="00C83ED3">
        <w:rPr>
          <w:rFonts w:ascii="Rotis Semi Sans 55" w:hAnsi="Rotis Semi Sans 55"/>
        </w:rPr>
        <w:t>______</w:t>
      </w:r>
      <w:r w:rsidR="00C83ED3">
        <w:rPr>
          <w:rFonts w:ascii="Rotis Semi Sans 55" w:hAnsi="Rotis Semi Sans 55"/>
          <w:noProof/>
          <w:lang w:eastAsia="de-DE"/>
        </w:rPr>
        <w:t>______________________________________________</w:t>
      </w:r>
    </w:p>
    <w:p w14:paraId="6E514C96" w14:textId="3CA8C95A" w:rsidR="00746DE8" w:rsidRDefault="00746DE8" w:rsidP="00746DE8">
      <w:pPr>
        <w:spacing w:after="120" w:line="280" w:lineRule="atLeast"/>
        <w:rPr>
          <w:rFonts w:ascii="Rotis Semi Sans 55" w:hAnsi="Rotis Semi Sans 55"/>
          <w:noProof/>
          <w:lang w:eastAsia="de-DE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 w:rsidRPr="00B5679A">
        <w:rPr>
          <w:rFonts w:ascii="Rotis Semi Sans 55" w:hAnsi="Rotis Semi Sans 55"/>
          <w:noProof/>
          <w:lang w:eastAsia="de-DE"/>
        </w:rPr>
        <w:tab/>
      </w:r>
      <w:r w:rsidRPr="00B5679A">
        <w:rPr>
          <w:rFonts w:ascii="Rotis Semi Sans 55" w:hAnsi="Rotis Semi Sans 55"/>
        </w:rPr>
        <w:t>Literatur/Material</w:t>
      </w:r>
      <w:r w:rsidRPr="00B5679A">
        <w:rPr>
          <w:rFonts w:ascii="Rotis Semi Sans 55" w:hAnsi="Rotis Semi Sans 55"/>
        </w:rPr>
        <w:tab/>
        <w:t xml:space="preserve"> </w:t>
      </w:r>
      <w:r w:rsidR="00C83ED3">
        <w:rPr>
          <w:rFonts w:ascii="Rotis Semi Sans 55" w:hAnsi="Rotis Semi Sans 55"/>
          <w:noProof/>
          <w:lang w:eastAsia="de-DE"/>
        </w:rPr>
        <w:t>_____________________________________________________</w:t>
      </w:r>
    </w:p>
    <w:p w14:paraId="3FF40C48" w14:textId="1E4A082A" w:rsidR="003D54F8" w:rsidRPr="00B5679A" w:rsidRDefault="003D54F8" w:rsidP="003D54F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 w:rsidRPr="00B5679A">
        <w:rPr>
          <w:rFonts w:ascii="Rotis Semi Sans 55" w:hAnsi="Rotis Semi Sans 55"/>
          <w:noProof/>
          <w:lang w:eastAsia="de-DE"/>
        </w:rPr>
        <w:tab/>
      </w:r>
      <w:r>
        <w:rPr>
          <w:rFonts w:ascii="Rotis Semi Sans 55" w:hAnsi="Rotis Semi Sans 55"/>
        </w:rPr>
        <w:t>Account zur Abhaltung von Videokonferenzen (Zoom</w:t>
      </w:r>
      <w:r w:rsidR="00517E14">
        <w:rPr>
          <w:rFonts w:ascii="Rotis Semi Sans 55" w:hAnsi="Rotis Semi Sans 55"/>
        </w:rPr>
        <w:t>…</w:t>
      </w:r>
      <w:r>
        <w:rPr>
          <w:rFonts w:ascii="Rotis Semi Sans 55" w:hAnsi="Rotis Semi Sans 55"/>
        </w:rPr>
        <w:t>)</w:t>
      </w:r>
      <w:r>
        <w:rPr>
          <w:rFonts w:ascii="Rotis Semi Sans 55" w:hAnsi="Rotis Semi Sans 55"/>
          <w:noProof/>
          <w:lang w:eastAsia="de-DE"/>
        </w:rPr>
        <w:t>_________________________</w:t>
      </w:r>
    </w:p>
    <w:p w14:paraId="1087EE51" w14:textId="77777777" w:rsidR="003D54F8" w:rsidRPr="00B5679A" w:rsidRDefault="003D54F8" w:rsidP="00746DE8">
      <w:pPr>
        <w:spacing w:after="120" w:line="280" w:lineRule="atLeast"/>
        <w:rPr>
          <w:rFonts w:ascii="Rotis Semi Sans 55" w:hAnsi="Rotis Semi Sans 55"/>
        </w:rPr>
      </w:pPr>
    </w:p>
    <w:p w14:paraId="49CE49D4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09F330E5" w14:textId="77777777" w:rsidR="00746DE8" w:rsidRPr="00B5679A" w:rsidRDefault="00B85BD9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WEITERE VEREINBARUNGEN</w:t>
      </w:r>
    </w:p>
    <w:p w14:paraId="51A783BA" w14:textId="77777777" w:rsidR="00746DE8" w:rsidRPr="00B5679A" w:rsidRDefault="00B85BD9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___________________________________________________________________________</w:t>
      </w:r>
    </w:p>
    <w:p w14:paraId="22755BCD" w14:textId="77777777" w:rsidR="00746DE8" w:rsidRDefault="00B85BD9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___________________________________________________________________________</w:t>
      </w:r>
    </w:p>
    <w:p w14:paraId="0B4F8A2A" w14:textId="77777777" w:rsidR="00746DE8" w:rsidRDefault="00B85BD9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___________________________________________________________________________</w:t>
      </w:r>
    </w:p>
    <w:p w14:paraId="057413B3" w14:textId="77777777" w:rsidR="00746DE8" w:rsidRDefault="00B85BD9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___________________________________________________________________________</w:t>
      </w:r>
    </w:p>
    <w:p w14:paraId="51247478" w14:textId="77777777" w:rsidR="00746DE8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7E951381" w14:textId="77777777" w:rsidR="004A0558" w:rsidRPr="004A0558" w:rsidRDefault="004A0558" w:rsidP="004A0558">
      <w:pPr>
        <w:spacing w:after="120" w:line="280" w:lineRule="atLeast"/>
        <w:rPr>
          <w:rFonts w:ascii="Rotis Semi Sans 55" w:hAnsi="Rotis Semi Sans 55"/>
          <w:caps/>
        </w:rPr>
      </w:pPr>
      <w:r w:rsidRPr="004A0558">
        <w:rPr>
          <w:rFonts w:ascii="Rotis Semi Sans 55" w:hAnsi="Rotis Semi Sans 55"/>
          <w:caps/>
        </w:rPr>
        <w:t>Datenschutz</w:t>
      </w:r>
    </w:p>
    <w:p w14:paraId="381A3BFE" w14:textId="2F961692" w:rsidR="00746DE8" w:rsidRDefault="004A0558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 xml:space="preserve">Die Einwilligung zur Datenverarbeitung wurde von der/dem Ehrenamtlichen auf separatem Formblatt erteilt und wird dem </w:t>
      </w:r>
      <w:r w:rsidR="004638C2">
        <w:rPr>
          <w:rFonts w:ascii="Rotis Semi Sans 55" w:hAnsi="Rotis Semi Sans 55"/>
        </w:rPr>
        <w:t>Referat</w:t>
      </w:r>
      <w:r>
        <w:rPr>
          <w:rFonts w:ascii="Rotis Semi Sans 55" w:hAnsi="Rotis Semi Sans 55"/>
        </w:rPr>
        <w:t xml:space="preserve"> für Umwelt- und Klimaverantwortung zusammen mit einer Kopie dieses Ehrenamtsvertrages weitergeleitet.</w:t>
      </w:r>
    </w:p>
    <w:p w14:paraId="617C4A20" w14:textId="77777777" w:rsidR="00746DE8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78349912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14E13384" w14:textId="77777777" w:rsidR="00746DE8" w:rsidRPr="00B5679A" w:rsidRDefault="00AD286C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880E67" wp14:editId="549D6D0B">
                <wp:simplePos x="0" y="0"/>
                <wp:positionH relativeFrom="column">
                  <wp:posOffset>4024630</wp:posOffset>
                </wp:positionH>
                <wp:positionV relativeFrom="paragraph">
                  <wp:posOffset>252730</wp:posOffset>
                </wp:positionV>
                <wp:extent cx="1713865" cy="0"/>
                <wp:effectExtent l="5080" t="5080" r="5080" b="13970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3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FBF3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316.9pt;margin-top:19.9pt;width:134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I6+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"/>
            </w:pict>
          </mc:Fallback>
        </mc:AlternateContent>
      </w:r>
      <w:r>
        <w:rPr>
          <w:rFonts w:ascii="Rotis Semi Sans 55" w:hAnsi="Rotis Semi Sans 55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66D20DA" wp14:editId="13922D94">
                <wp:simplePos x="0" y="0"/>
                <wp:positionH relativeFrom="column">
                  <wp:posOffset>1786255</wp:posOffset>
                </wp:positionH>
                <wp:positionV relativeFrom="paragraph">
                  <wp:posOffset>252730</wp:posOffset>
                </wp:positionV>
                <wp:extent cx="1713865" cy="0"/>
                <wp:effectExtent l="5080" t="5080" r="5080" b="1397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3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9A50F" id="AutoShape 7" o:spid="_x0000_s1026" type="#_x0000_t32" style="position:absolute;margin-left:140.65pt;margin-top:19.9pt;width:134.9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d8FHwIAADw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"/>
            </w:pict>
          </mc:Fallback>
        </mc:AlternateContent>
      </w:r>
      <w:r>
        <w:rPr>
          <w:rFonts w:ascii="Rotis Semi Sans 55" w:hAnsi="Rotis Semi Sans 55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EB4D32" wp14:editId="02FD6D7B">
                <wp:simplePos x="0" y="0"/>
                <wp:positionH relativeFrom="column">
                  <wp:posOffset>-23495</wp:posOffset>
                </wp:positionH>
                <wp:positionV relativeFrom="paragraph">
                  <wp:posOffset>252730</wp:posOffset>
                </wp:positionV>
                <wp:extent cx="1619250" cy="0"/>
                <wp:effectExtent l="5080" t="5080" r="13970" b="1397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983FC" id="AutoShape 8" o:spid="_x0000_s1026" type="#_x0000_t32" style="position:absolute;margin-left:-1.85pt;margin-top:19.9pt;width:127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"/>
            </w:pict>
          </mc:Fallback>
        </mc:AlternateContent>
      </w:r>
      <w:r w:rsidR="00746DE8" w:rsidRPr="00B5679A">
        <w:rPr>
          <w:rFonts w:ascii="Rotis Semi Sans 55" w:hAnsi="Rotis Semi Sans 55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46DE8" w:rsidRPr="00B5679A">
        <w:rPr>
          <w:rFonts w:ascii="Rotis Semi Sans 55" w:hAnsi="Rotis Semi Sans 55"/>
        </w:rPr>
        <w:instrText xml:space="preserve"> FORMTEXT </w:instrText>
      </w:r>
      <w:r w:rsidR="00746DE8" w:rsidRPr="00B5679A">
        <w:rPr>
          <w:rFonts w:ascii="Rotis Semi Sans 55" w:hAnsi="Rotis Semi Sans 55"/>
        </w:rPr>
      </w:r>
      <w:r w:rsidR="00746DE8" w:rsidRPr="00B5679A">
        <w:rPr>
          <w:rFonts w:ascii="Rotis Semi Sans 55" w:hAnsi="Rotis Semi Sans 55"/>
        </w:rPr>
        <w:fldChar w:fldCharType="separate"/>
      </w:r>
      <w:r w:rsidR="00746DE8" w:rsidRPr="00B5679A">
        <w:rPr>
          <w:rFonts w:ascii="Rotis Semi Sans 55" w:hAnsi="RotisSansSerif"/>
          <w:noProof/>
        </w:rPr>
        <w:t> </w:t>
      </w:r>
      <w:r w:rsidR="00746DE8" w:rsidRPr="00B5679A">
        <w:rPr>
          <w:rFonts w:ascii="Rotis Semi Sans 55" w:hAnsi="RotisSansSerif"/>
          <w:noProof/>
        </w:rPr>
        <w:t> </w:t>
      </w:r>
      <w:r w:rsidR="00746DE8" w:rsidRPr="00B5679A">
        <w:rPr>
          <w:rFonts w:ascii="Rotis Semi Sans 55" w:hAnsi="RotisSansSerif"/>
          <w:noProof/>
        </w:rPr>
        <w:t> </w:t>
      </w:r>
      <w:r w:rsidR="00746DE8" w:rsidRPr="00B5679A">
        <w:rPr>
          <w:rFonts w:ascii="Rotis Semi Sans 55" w:hAnsi="RotisSansSerif"/>
          <w:noProof/>
        </w:rPr>
        <w:t> </w:t>
      </w:r>
      <w:r w:rsidR="00746DE8" w:rsidRPr="00B5679A">
        <w:rPr>
          <w:rFonts w:ascii="Rotis Semi Sans 55" w:hAnsi="RotisSansSerif"/>
          <w:noProof/>
        </w:rPr>
        <w:t> </w:t>
      </w:r>
      <w:r w:rsidR="00746DE8" w:rsidRPr="00B5679A">
        <w:rPr>
          <w:rFonts w:ascii="Rotis Semi Sans 55" w:hAnsi="Rotis Semi Sans 55"/>
        </w:rPr>
        <w:fldChar w:fldCharType="end"/>
      </w:r>
    </w:p>
    <w:p w14:paraId="1E81F8B1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Ort / Datum</w:t>
      </w:r>
      <w:r w:rsidRPr="00B5679A">
        <w:rPr>
          <w:rFonts w:ascii="Rotis Semi Sans 55" w:hAnsi="Rotis Semi Sans 55"/>
        </w:rPr>
        <w:tab/>
      </w:r>
      <w:r w:rsidRPr="00B5679A">
        <w:rPr>
          <w:rFonts w:ascii="Rotis Semi Sans 55" w:hAnsi="Rotis Semi Sans 55"/>
        </w:rPr>
        <w:tab/>
      </w:r>
      <w:r w:rsidRPr="00B5679A">
        <w:rPr>
          <w:rFonts w:ascii="Rotis Semi Sans 55" w:hAnsi="Rotis Semi Sans 55"/>
        </w:rPr>
        <w:tab/>
        <w:t xml:space="preserve">Unterschrift </w:t>
      </w:r>
      <w:r w:rsidRPr="00B5679A">
        <w:rPr>
          <w:rFonts w:ascii="Rotis Semi Sans 55" w:hAnsi="Rotis Semi Sans 55"/>
        </w:rPr>
        <w:tab/>
      </w:r>
      <w:r w:rsidRPr="00B5679A">
        <w:rPr>
          <w:rFonts w:ascii="Rotis Semi Sans 55" w:hAnsi="Rotis Semi Sans 55"/>
        </w:rPr>
        <w:tab/>
      </w:r>
      <w:r w:rsidRPr="00B5679A">
        <w:rPr>
          <w:rFonts w:ascii="Rotis Semi Sans 55" w:hAnsi="Rotis Semi Sans 55"/>
        </w:rPr>
        <w:tab/>
      </w:r>
      <w:r w:rsidRPr="00B5679A">
        <w:rPr>
          <w:rFonts w:ascii="Rotis Semi Sans 55" w:hAnsi="Rotis Semi Sans 55"/>
        </w:rPr>
        <w:tab/>
        <w:t>Unterschrift</w:t>
      </w:r>
    </w:p>
    <w:p w14:paraId="7B2E5871" w14:textId="7E9A9491" w:rsidR="00746DE8" w:rsidRPr="00B5679A" w:rsidRDefault="00746DE8" w:rsidP="00746DE8">
      <w:pPr>
        <w:spacing w:after="120" w:line="280" w:lineRule="atLeast"/>
        <w:ind w:left="2124" w:firstLine="708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 xml:space="preserve">der/des Ehrenamtlichen  </w:t>
      </w:r>
      <w:r w:rsidRPr="00B5679A">
        <w:rPr>
          <w:rFonts w:ascii="Rotis Semi Sans 55" w:hAnsi="Rotis Semi Sans 55"/>
        </w:rPr>
        <w:tab/>
      </w:r>
      <w:r w:rsidRPr="00B5679A">
        <w:rPr>
          <w:rFonts w:ascii="Rotis Semi Sans 55" w:hAnsi="Rotis Semi Sans 55"/>
        </w:rPr>
        <w:tab/>
        <w:t>der/des Verantwortlichen</w:t>
      </w:r>
    </w:p>
    <w:sectPr w:rsidR="00746DE8" w:rsidRPr="00B5679A" w:rsidSect="00746DE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51" w:right="1701" w:bottom="709" w:left="1418" w:header="567" w:footer="2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735C9" w14:textId="77777777" w:rsidR="00F62C86" w:rsidRDefault="00F62C86">
      <w:r>
        <w:separator/>
      </w:r>
    </w:p>
  </w:endnote>
  <w:endnote w:type="continuationSeparator" w:id="0">
    <w:p w14:paraId="6FCC63C2" w14:textId="77777777" w:rsidR="00F62C86" w:rsidRDefault="00F62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 Semi Sans 55"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RotisSemiSans">
    <w:panose1 w:val="00000400000000000000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panose1 w:val="00000000000000000000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D7322" w14:textId="77777777" w:rsidR="00EF34E4" w:rsidRDefault="00EF34E4">
    <w:pPr>
      <w:tabs>
        <w:tab w:val="left" w:pos="1276"/>
        <w:tab w:val="left" w:pos="1418"/>
        <w:tab w:val="left" w:pos="2694"/>
        <w:tab w:val="left" w:pos="4253"/>
        <w:tab w:val="left" w:pos="5103"/>
      </w:tabs>
      <w:jc w:val="center"/>
      <w:rPr>
        <w:rFonts w:ascii="Arial" w:hAnsi="Arial"/>
        <w:sz w:val="12"/>
      </w:rPr>
    </w:pPr>
  </w:p>
  <w:p w14:paraId="2DA6AFC0" w14:textId="497E59C5" w:rsidR="00EF34E4" w:rsidRPr="00CC41E6" w:rsidRDefault="00EF34E4" w:rsidP="00746DE8">
    <w:pPr>
      <w:pStyle w:val="Fuzeile"/>
      <w:tabs>
        <w:tab w:val="clear" w:pos="9071"/>
        <w:tab w:val="right" w:pos="9498"/>
      </w:tabs>
      <w:ind w:right="-286"/>
      <w:jc w:val="center"/>
      <w:rPr>
        <w:rFonts w:ascii="Rotis Semi Sans 55" w:hAnsi="Rotis Semi Sans 55"/>
        <w:i/>
        <w:sz w:val="18"/>
        <w:szCs w:val="18"/>
      </w:rPr>
    </w:pPr>
    <w:r>
      <w:rPr>
        <w:rFonts w:ascii="Rotis Semi Sans 55" w:hAnsi="Rotis Semi Sans 55"/>
        <w:sz w:val="18"/>
        <w:szCs w:val="18"/>
      </w:rPr>
      <w:t>Ehrenamtsvereinbarung Umweltbeauftragt</w:t>
    </w:r>
    <w:r w:rsidR="005F23D8">
      <w:rPr>
        <w:rFonts w:ascii="Rotis Semi Sans 55" w:hAnsi="Rotis Semi Sans 55"/>
        <w:sz w:val="18"/>
        <w:szCs w:val="18"/>
      </w:rPr>
      <w:t>e:r Kirchengemeinde Version 202</w:t>
    </w:r>
    <w:r w:rsidR="00D43A28">
      <w:rPr>
        <w:rFonts w:ascii="Rotis Semi Sans 55" w:hAnsi="Rotis Semi Sans 55"/>
        <w:sz w:val="18"/>
        <w:szCs w:val="18"/>
      </w:rPr>
      <w:t>4</w:t>
    </w:r>
    <w:r>
      <w:rPr>
        <w:rFonts w:ascii="Rotis Semi Sans 55" w:hAnsi="Rotis Semi Sans 55"/>
        <w:sz w:val="18"/>
        <w:szCs w:val="18"/>
      </w:rPr>
      <w:t xml:space="preserve">, Seite </w:t>
    </w:r>
    <w:r w:rsidRPr="00CC41E6">
      <w:rPr>
        <w:rStyle w:val="Seitenzahl"/>
        <w:rFonts w:ascii="Rotis Semi Sans 55" w:hAnsi="Rotis Semi Sans 55"/>
        <w:sz w:val="18"/>
        <w:szCs w:val="18"/>
      </w:rPr>
      <w:fldChar w:fldCharType="begin"/>
    </w:r>
    <w:r w:rsidRPr="00CC41E6">
      <w:rPr>
        <w:rStyle w:val="Seitenzahl"/>
        <w:rFonts w:ascii="Rotis Semi Sans 55" w:hAnsi="Rotis Semi Sans 55"/>
        <w:sz w:val="18"/>
        <w:szCs w:val="18"/>
      </w:rPr>
      <w:instrText xml:space="preserve"> PAGE </w:instrText>
    </w:r>
    <w:r w:rsidRPr="00CC41E6">
      <w:rPr>
        <w:rStyle w:val="Seitenzahl"/>
        <w:rFonts w:ascii="Rotis Semi Sans 55" w:hAnsi="Rotis Semi Sans 55"/>
        <w:sz w:val="18"/>
        <w:szCs w:val="18"/>
      </w:rPr>
      <w:fldChar w:fldCharType="separate"/>
    </w:r>
    <w:r w:rsidR="0025236D">
      <w:rPr>
        <w:rStyle w:val="Seitenzahl"/>
        <w:rFonts w:ascii="Rotis Semi Sans 55" w:hAnsi="Rotis Semi Sans 55"/>
        <w:noProof/>
        <w:sz w:val="18"/>
        <w:szCs w:val="18"/>
      </w:rPr>
      <w:t>1</w:t>
    </w:r>
    <w:r w:rsidRPr="00CC41E6">
      <w:rPr>
        <w:rStyle w:val="Seitenzahl"/>
        <w:rFonts w:ascii="Rotis Semi Sans 55" w:hAnsi="Rotis Semi Sans 55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1417"/>
      <w:gridCol w:w="3828"/>
      <w:gridCol w:w="2409"/>
    </w:tblGrid>
    <w:tr w:rsidR="00EF34E4" w14:paraId="42A48C6C" w14:textId="77777777">
      <w:trPr>
        <w:cantSplit/>
      </w:trPr>
      <w:tc>
        <w:tcPr>
          <w:tcW w:w="1488" w:type="dxa"/>
        </w:tcPr>
        <w:p w14:paraId="0E3CF5DC" w14:textId="77777777" w:rsidR="00EF34E4" w:rsidRDefault="00EF34E4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Dienstgebäude:</w:t>
          </w:r>
        </w:p>
        <w:p w14:paraId="53B0A128" w14:textId="77777777" w:rsidR="00EF34E4" w:rsidRDefault="00EF34E4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Marsstr. 19</w:t>
          </w:r>
        </w:p>
        <w:p w14:paraId="3A236A20" w14:textId="77777777" w:rsidR="00EF34E4" w:rsidRDefault="00EF34E4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80335 München</w:t>
          </w:r>
        </w:p>
      </w:tc>
      <w:tc>
        <w:tcPr>
          <w:tcW w:w="1417" w:type="dxa"/>
        </w:tcPr>
        <w:p w14:paraId="7BAB2B5B" w14:textId="77777777" w:rsidR="00EF34E4" w:rsidRDefault="00EF34E4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Bürozeiten:</w:t>
          </w:r>
        </w:p>
        <w:p w14:paraId="70AB4B2D" w14:textId="77777777" w:rsidR="00EF34E4" w:rsidRDefault="00EF34E4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Montag - Donnerstag</w:t>
          </w:r>
        </w:p>
        <w:p w14:paraId="766FE6C5" w14:textId="77777777" w:rsidR="00EF34E4" w:rsidRDefault="00EF34E4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9.00 - 14.00 Uhr</w:t>
          </w:r>
        </w:p>
      </w:tc>
      <w:tc>
        <w:tcPr>
          <w:tcW w:w="3828" w:type="dxa"/>
        </w:tcPr>
        <w:p w14:paraId="3DF50349" w14:textId="77777777" w:rsidR="00EF34E4" w:rsidRDefault="00EF34E4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Bankverbindung: Landeskirchenkasse München</w:t>
          </w:r>
        </w:p>
        <w:p w14:paraId="7B8BDAC3" w14:textId="77777777" w:rsidR="00EF34E4" w:rsidRDefault="00EF34E4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(bitte „zu Gunsten des Beauftragten für Umweltfragen“)</w:t>
          </w:r>
        </w:p>
        <w:p w14:paraId="3F54637A" w14:textId="77777777" w:rsidR="00EF34E4" w:rsidRDefault="00EF34E4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Konto 10 10 107, BLZ 52060410, Evang. Kreditgenossenschaft eG</w:t>
          </w:r>
        </w:p>
        <w:p w14:paraId="237903E2" w14:textId="77777777" w:rsidR="00EF34E4" w:rsidRDefault="00EF34E4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IBAN: DE57 5206 0410 0001 0101 07 BIC GENODEF1EK1</w:t>
          </w:r>
        </w:p>
        <w:p w14:paraId="7496B04B" w14:textId="77777777" w:rsidR="00EF34E4" w:rsidRDefault="00EF34E4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</w:p>
      </w:tc>
      <w:tc>
        <w:tcPr>
          <w:tcW w:w="2409" w:type="dxa"/>
        </w:tcPr>
        <w:p w14:paraId="53F61A1E" w14:textId="77777777" w:rsidR="00EF34E4" w:rsidRDefault="00EF34E4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jc w:val="right"/>
            <w:rPr>
              <w:rFonts w:ascii="Arial" w:hAnsi="Arial"/>
              <w:sz w:val="12"/>
            </w:rPr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8240" behindDoc="1" locked="0" layoutInCell="1" allowOverlap="1" wp14:anchorId="03CF1E9A" wp14:editId="3BD5A0D5">
                <wp:simplePos x="0" y="0"/>
                <wp:positionH relativeFrom="column">
                  <wp:posOffset>235585</wp:posOffset>
                </wp:positionH>
                <wp:positionV relativeFrom="paragraph">
                  <wp:posOffset>-1007110</wp:posOffset>
                </wp:positionV>
                <wp:extent cx="1383665" cy="652145"/>
                <wp:effectExtent l="0" t="0" r="6985" b="0"/>
                <wp:wrapNone/>
                <wp:docPr id="7" name="Bild 7" descr="umwbild_logo_fa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umwbild_logo_fa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3665" cy="6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354C7E4" w14:textId="77777777" w:rsidR="00EF34E4" w:rsidRDefault="00EF34E4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jc w:val="right"/>
            <w:rPr>
              <w:rFonts w:ascii="Arial" w:hAnsi="Arial"/>
              <w:sz w:val="12"/>
            </w:rPr>
          </w:pPr>
        </w:p>
        <w:p w14:paraId="06854B40" w14:textId="77777777" w:rsidR="00EF34E4" w:rsidRDefault="00EF34E4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jc w:val="right"/>
            <w:rPr>
              <w:rFonts w:ascii="Arial" w:hAnsi="Arial"/>
              <w:sz w:val="12"/>
            </w:rPr>
          </w:pPr>
        </w:p>
      </w:tc>
    </w:tr>
  </w:tbl>
  <w:p w14:paraId="3DABF196" w14:textId="7F6E0C47" w:rsidR="00EF34E4" w:rsidRDefault="00EF34E4" w:rsidP="00251617">
    <w:pPr>
      <w:tabs>
        <w:tab w:val="left" w:pos="1276"/>
        <w:tab w:val="left" w:pos="1418"/>
        <w:tab w:val="left" w:pos="2694"/>
        <w:tab w:val="left" w:pos="4253"/>
        <w:tab w:val="left" w:pos="5103"/>
      </w:tabs>
      <w:rPr>
        <w:rFonts w:ascii="Arial" w:hAnsi="Arial"/>
        <w:snapToGrid w:val="0"/>
        <w:sz w:val="12"/>
      </w:rPr>
    </w:pPr>
    <w:r>
      <w:rPr>
        <w:rFonts w:ascii="Arial" w:hAnsi="Arial"/>
        <w:snapToGrid w:val="0"/>
        <w:sz w:val="12"/>
      </w:rPr>
      <w:fldChar w:fldCharType="begin"/>
    </w:r>
    <w:r>
      <w:rPr>
        <w:rFonts w:ascii="Arial" w:hAnsi="Arial"/>
        <w:snapToGrid w:val="0"/>
        <w:sz w:val="12"/>
      </w:rPr>
      <w:instrText xml:space="preserve"> FILENAME \p </w:instrText>
    </w:r>
    <w:r>
      <w:rPr>
        <w:rFonts w:ascii="Arial" w:hAnsi="Arial"/>
        <w:snapToGrid w:val="0"/>
        <w:sz w:val="12"/>
      </w:rPr>
      <w:fldChar w:fldCharType="separate"/>
    </w:r>
    <w:r w:rsidR="009532C8">
      <w:rPr>
        <w:rFonts w:ascii="Arial" w:hAnsi="Arial"/>
        <w:noProof/>
        <w:snapToGrid w:val="0"/>
        <w:sz w:val="12"/>
      </w:rPr>
      <w:t>T:\Umweltarbeit Struktur\Ehrenamt\Berufungen 2024-2030\EA_Vertrag_Umweltbeauftragte_Kirchengemeinde_2024_V3.docx</w:t>
    </w:r>
    <w:r>
      <w:rPr>
        <w:rFonts w:ascii="Arial" w:hAnsi="Arial"/>
        <w:snapToGrid w:val="0"/>
        <w:sz w:val="12"/>
      </w:rPr>
      <w:fldChar w:fldCharType="end"/>
    </w:r>
  </w:p>
  <w:p w14:paraId="085FE5FB" w14:textId="77777777" w:rsidR="00EF34E4" w:rsidRDefault="00EF34E4" w:rsidP="00251617">
    <w:pPr>
      <w:tabs>
        <w:tab w:val="left" w:pos="1276"/>
        <w:tab w:val="left" w:pos="1418"/>
        <w:tab w:val="left" w:pos="2694"/>
        <w:tab w:val="left" w:pos="4253"/>
        <w:tab w:val="left" w:pos="5103"/>
      </w:tabs>
      <w:rPr>
        <w:rFonts w:ascii="Arial" w:hAnsi="Arial"/>
        <w:sz w:val="12"/>
      </w:rPr>
    </w:pPr>
  </w:p>
  <w:p w14:paraId="62068388" w14:textId="77777777" w:rsidR="00EF34E4" w:rsidRDefault="00EF34E4">
    <w:pPr>
      <w:tabs>
        <w:tab w:val="left" w:pos="1276"/>
        <w:tab w:val="left" w:pos="1418"/>
        <w:tab w:val="left" w:pos="2694"/>
        <w:tab w:val="left" w:pos="4253"/>
        <w:tab w:val="left" w:pos="5103"/>
      </w:tabs>
      <w:jc w:val="center"/>
      <w:rPr>
        <w:rFonts w:ascii="Arial" w:hAnsi="Arial"/>
        <w:sz w:val="12"/>
      </w:rPr>
    </w:pPr>
    <w:r>
      <w:rPr>
        <w:rFonts w:ascii="Arial" w:hAnsi="Arial"/>
        <w:sz w:val="12"/>
      </w:rPr>
      <w:t>Recyclingpapier aus 100 % Altpapier = kein Holzverbrauch + 990 l weniger Wasser + 37,5 kWh weniger Energie + 98 % weniger Abwasserbelastung</w:t>
    </w:r>
  </w:p>
  <w:p w14:paraId="2EF0DED6" w14:textId="77777777" w:rsidR="00EF34E4" w:rsidRDefault="00EF34E4">
    <w:pPr>
      <w:tabs>
        <w:tab w:val="left" w:pos="1276"/>
        <w:tab w:val="left" w:pos="1418"/>
        <w:tab w:val="left" w:pos="2694"/>
        <w:tab w:val="left" w:pos="4253"/>
        <w:tab w:val="left" w:pos="5103"/>
      </w:tabs>
      <w:jc w:val="center"/>
      <w:rPr>
        <w:rFonts w:ascii="Rotis Semi Sans 55" w:hAnsi="Rotis Semi Sans 55"/>
        <w:sz w:val="16"/>
      </w:rPr>
    </w:pPr>
    <w:r>
      <w:rPr>
        <w:rFonts w:ascii="Arial" w:hAnsi="Arial"/>
        <w:sz w:val="12"/>
      </w:rPr>
      <w:t>je Herstellung von 1 000 Blatt DIN A 4 (Übrigens: Der bundesdeutsche pro-Kopf-Verbrauch entspricht der Menge von 37 mal 1 000 Blatt DIN A 4 jährlich!)</w:t>
    </w:r>
  </w:p>
  <w:p w14:paraId="69A176D4" w14:textId="77777777" w:rsidR="00EF34E4" w:rsidRDefault="00EF34E4">
    <w:pPr>
      <w:tabs>
        <w:tab w:val="left" w:pos="2694"/>
        <w:tab w:val="left" w:pos="5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B121D" w14:textId="77777777" w:rsidR="00F62C86" w:rsidRDefault="00F62C86">
      <w:r>
        <w:separator/>
      </w:r>
    </w:p>
  </w:footnote>
  <w:footnote w:type="continuationSeparator" w:id="0">
    <w:p w14:paraId="0F8D0008" w14:textId="77777777" w:rsidR="00F62C86" w:rsidRDefault="00F62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4D22" w14:textId="77777777" w:rsidR="00EF34E4" w:rsidRDefault="00EF34E4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A01FA1A" w14:textId="77777777" w:rsidR="00EF34E4" w:rsidRDefault="00EF34E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4B397" w14:textId="77777777" w:rsidR="00EF34E4" w:rsidRDefault="00EF34E4" w:rsidP="002E0378">
    <w:pPr>
      <w:pStyle w:val="Kopfzeile"/>
      <w:spacing w:after="240"/>
      <w:jc w:val="center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074A320" wp14:editId="15A2C59D">
              <wp:simplePos x="0" y="0"/>
              <wp:positionH relativeFrom="column">
                <wp:posOffset>6022975</wp:posOffset>
              </wp:positionH>
              <wp:positionV relativeFrom="paragraph">
                <wp:posOffset>1014095</wp:posOffset>
              </wp:positionV>
              <wp:extent cx="0" cy="8915400"/>
              <wp:effectExtent l="12700" t="13970" r="6350" b="5080"/>
              <wp:wrapNone/>
              <wp:docPr id="9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915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1064F5" id="Line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25pt,79.85pt" to="474.25pt,7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wSuEg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"/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2083DA5A" wp14:editId="7D5C6427">
              <wp:simplePos x="0" y="0"/>
              <wp:positionH relativeFrom="column">
                <wp:posOffset>5666105</wp:posOffset>
              </wp:positionH>
              <wp:positionV relativeFrom="page">
                <wp:posOffset>711200</wp:posOffset>
              </wp:positionV>
              <wp:extent cx="288290" cy="575945"/>
              <wp:effectExtent l="8255" t="6350" r="8255" b="8255"/>
              <wp:wrapSquare wrapText="left"/>
              <wp:docPr id="8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4C995A" id="Rectangle 11" o:spid="_x0000_s1026" style="position:absolute;margin-left:446.15pt;margin-top:56pt;width:22.7pt;height:4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">
              <w10:wrap type="square" side="left" anchory="page"/>
              <w10:anchorlock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5C7B303A" wp14:editId="7CF613A2">
              <wp:simplePos x="0" y="0"/>
              <wp:positionH relativeFrom="column">
                <wp:posOffset>5666105</wp:posOffset>
              </wp:positionH>
              <wp:positionV relativeFrom="page">
                <wp:posOffset>345440</wp:posOffset>
              </wp:positionV>
              <wp:extent cx="288290" cy="288290"/>
              <wp:effectExtent l="8255" t="12065" r="8255" b="13970"/>
              <wp:wrapSquare wrapText="left"/>
              <wp:docPr id="5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227EC1" id="Rectangle 10" o:spid="_x0000_s1026" style="position:absolute;margin-left:446.15pt;margin-top:27.2pt;width:22.7pt;height:2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">
              <w10:wrap type="square" side="left" anchory="page"/>
              <w10:anchorlock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75C23A5" wp14:editId="74D012BB">
              <wp:simplePos x="0" y="0"/>
              <wp:positionH relativeFrom="column">
                <wp:posOffset>6031865</wp:posOffset>
              </wp:positionH>
              <wp:positionV relativeFrom="page">
                <wp:posOffset>345440</wp:posOffset>
              </wp:positionV>
              <wp:extent cx="288290" cy="288290"/>
              <wp:effectExtent l="12065" t="12065" r="13970" b="13970"/>
              <wp:wrapSquare wrapText="left"/>
              <wp:docPr id="4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439E11" id="Rectangle 9" o:spid="_x0000_s1026" style="position:absolute;margin-left:474.95pt;margin-top:27.2pt;width:22.7pt;height:2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">
              <w10:wrap type="square" side="left"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C0320" w14:textId="77777777" w:rsidR="00EF34E4" w:rsidRDefault="00EF34E4" w:rsidP="008E5B58">
    <w:pPr>
      <w:pStyle w:val="berschrift1"/>
      <w:spacing w:before="240" w:line="320" w:lineRule="atLeast"/>
      <w:ind w:left="1134"/>
      <w:jc w:val="center"/>
      <w:rPr>
        <w:smallCaps/>
        <w:spacing w:val="0"/>
        <w:sz w:val="44"/>
      </w:rPr>
    </w:pPr>
    <w:r>
      <w:rPr>
        <w:noProof/>
        <w:lang w:eastAsia="de-DE"/>
      </w:rPr>
      <w:drawing>
        <wp:anchor distT="0" distB="0" distL="114300" distR="114300" simplePos="0" relativeHeight="251650048" behindDoc="1" locked="0" layoutInCell="1" allowOverlap="1" wp14:anchorId="6D6B8D10" wp14:editId="520F85D7">
          <wp:simplePos x="0" y="0"/>
          <wp:positionH relativeFrom="column">
            <wp:posOffset>-48895</wp:posOffset>
          </wp:positionH>
          <wp:positionV relativeFrom="paragraph">
            <wp:posOffset>180340</wp:posOffset>
          </wp:positionV>
          <wp:extent cx="1143000" cy="949960"/>
          <wp:effectExtent l="0" t="0" r="0" b="2540"/>
          <wp:wrapNone/>
          <wp:docPr id="6" name="Bild 6" descr="L2KLFA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2KLFA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mallCaps/>
        <w:noProof/>
        <w:spacing w:val="0"/>
        <w:sz w:val="44"/>
        <w:lang w:eastAsia="de-DE"/>
      </w:rPr>
      <mc:AlternateContent>
        <mc:Choice Requires="wps">
          <w:drawing>
            <wp:anchor distT="0" distB="0" distL="114300" distR="114300" simplePos="0" relativeHeight="251652096" behindDoc="0" locked="1" layoutInCell="0" allowOverlap="1" wp14:anchorId="388E59A7" wp14:editId="48123F9F">
              <wp:simplePos x="0" y="0"/>
              <wp:positionH relativeFrom="column">
                <wp:posOffset>6049010</wp:posOffset>
              </wp:positionH>
              <wp:positionV relativeFrom="page">
                <wp:posOffset>548640</wp:posOffset>
              </wp:positionV>
              <wp:extent cx="288290" cy="288290"/>
              <wp:effectExtent l="10160" t="5715" r="6350" b="10795"/>
              <wp:wrapSquare wrapText="left"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EE0B0A" id="Rectangle 1" o:spid="_x0000_s1026" style="position:absolute;margin-left:476.3pt;margin-top:43.2pt;width:22.7pt;height:22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" o:allowincell="f">
              <w10:wrap type="square" side="left" anchory="page"/>
              <w10:anchorlock/>
            </v:rect>
          </w:pict>
        </mc:Fallback>
      </mc:AlternateContent>
    </w:r>
    <w:r>
      <w:rPr>
        <w:smallCaps/>
        <w:noProof/>
        <w:spacing w:val="0"/>
        <w:sz w:val="44"/>
        <w:lang w:eastAsia="de-DE"/>
      </w:rPr>
      <mc:AlternateContent>
        <mc:Choice Requires="wps">
          <w:drawing>
            <wp:anchor distT="0" distB="0" distL="114300" distR="114300" simplePos="0" relativeHeight="251654144" behindDoc="0" locked="1" layoutInCell="0" allowOverlap="1" wp14:anchorId="7F1F9C70" wp14:editId="7AC1612E">
              <wp:simplePos x="0" y="0"/>
              <wp:positionH relativeFrom="column">
                <wp:posOffset>5683250</wp:posOffset>
              </wp:positionH>
              <wp:positionV relativeFrom="page">
                <wp:posOffset>548640</wp:posOffset>
              </wp:positionV>
              <wp:extent cx="288290" cy="288290"/>
              <wp:effectExtent l="6350" t="5715" r="10160" b="10795"/>
              <wp:wrapSquare wrapText="left"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D734F2" id="Rectangle 2" o:spid="_x0000_s1026" style="position:absolute;margin-left:447.5pt;margin-top:43.2pt;width:22.7pt;height:22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" o:allowincell="f">
              <w10:wrap type="square" side="left" anchory="page"/>
              <w10:anchorlock/>
            </v:rect>
          </w:pict>
        </mc:Fallback>
      </mc:AlternateContent>
    </w:r>
    <w:r>
      <w:rPr>
        <w:smallCaps/>
        <w:spacing w:val="0"/>
        <w:sz w:val="44"/>
      </w:rPr>
      <w:t>Evangelisch-Lutherische Kirche in Bayern</w:t>
    </w:r>
  </w:p>
  <w:p w14:paraId="4AF0A815" w14:textId="77777777" w:rsidR="00EF34E4" w:rsidRDefault="00EF34E4" w:rsidP="008E5B58">
    <w:pPr>
      <w:pStyle w:val="berschrift1"/>
      <w:ind w:left="1134"/>
      <w:jc w:val="center"/>
      <w:rPr>
        <w:sz w:val="28"/>
        <w:szCs w:val="28"/>
      </w:rPr>
    </w:pPr>
    <w:r>
      <w:rPr>
        <w:smallCaps/>
        <w:noProof/>
        <w:spacing w:val="0"/>
        <w:sz w:val="28"/>
        <w:szCs w:val="28"/>
        <w:lang w:eastAsia="de-DE"/>
      </w:rPr>
      <mc:AlternateContent>
        <mc:Choice Requires="wps">
          <w:drawing>
            <wp:anchor distT="0" distB="0" distL="114300" distR="114300" simplePos="0" relativeHeight="251656192" behindDoc="0" locked="1" layoutInCell="0" allowOverlap="1" wp14:anchorId="67BA2283" wp14:editId="6ACADEB8">
              <wp:simplePos x="0" y="0"/>
              <wp:positionH relativeFrom="column">
                <wp:posOffset>5683250</wp:posOffset>
              </wp:positionH>
              <wp:positionV relativeFrom="page">
                <wp:posOffset>914400</wp:posOffset>
              </wp:positionV>
              <wp:extent cx="288290" cy="575945"/>
              <wp:effectExtent l="6350" t="9525" r="10160" b="5080"/>
              <wp:wrapSquare wrapText="left"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26D1C8" id="Rectangle 3" o:spid="_x0000_s1026" style="position:absolute;margin-left:447.5pt;margin-top:1in;width:22.7pt;height:45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" o:allowincell="f">
              <w10:wrap type="square" side="left" anchory="page"/>
              <w10:anchorlock/>
            </v:rect>
          </w:pict>
        </mc:Fallback>
      </mc:AlternateContent>
    </w:r>
    <w:r w:rsidRPr="0005656F">
      <w:rPr>
        <w:sz w:val="28"/>
        <w:szCs w:val="28"/>
      </w:rPr>
      <w:t xml:space="preserve">Der Beauftragte </w:t>
    </w:r>
    <w:r>
      <w:rPr>
        <w:sz w:val="28"/>
        <w:szCs w:val="28"/>
      </w:rPr>
      <w:t>für Umwelt- und Klimaverantwortung</w:t>
    </w:r>
  </w:p>
  <w:p w14:paraId="0D6D1615" w14:textId="77777777" w:rsidR="00EF34E4" w:rsidRDefault="00EF34E4" w:rsidP="008E5B58">
    <w:pPr>
      <w:pStyle w:val="berschrift1"/>
      <w:ind w:left="1134"/>
      <w:jc w:val="center"/>
      <w:rPr>
        <w:sz w:val="28"/>
        <w:szCs w:val="28"/>
      </w:rPr>
    </w:pPr>
    <w:r w:rsidRPr="0005656F">
      <w:rPr>
        <w:sz w:val="28"/>
        <w:szCs w:val="28"/>
      </w:rPr>
      <w:t>Dr. Wolfgang Schürger</w:t>
    </w:r>
  </w:p>
  <w:p w14:paraId="2CF4DF0C" w14:textId="77777777" w:rsidR="00EF34E4" w:rsidRDefault="00EF34E4">
    <w:pPr>
      <w:pStyle w:val="Kopfzeile"/>
    </w:pPr>
  </w:p>
  <w:p w14:paraId="491DAAC6" w14:textId="77777777" w:rsidR="00EF34E4" w:rsidRDefault="00EF34E4">
    <w:pPr>
      <w:pStyle w:val="Kopfzeile"/>
    </w:pPr>
  </w:p>
  <w:p w14:paraId="122D387D" w14:textId="77777777" w:rsidR="00EF34E4" w:rsidRDefault="00EF34E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F78D5"/>
    <w:multiLevelType w:val="hybridMultilevel"/>
    <w:tmpl w:val="E47E4666"/>
    <w:lvl w:ilvl="0" w:tplc="FF38B4B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BCE7DFC"/>
    <w:multiLevelType w:val="hybridMultilevel"/>
    <w:tmpl w:val="FBA0EBC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6A67EB"/>
    <w:multiLevelType w:val="hybridMultilevel"/>
    <w:tmpl w:val="64BAA51A"/>
    <w:lvl w:ilvl="0" w:tplc="BE38EC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7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7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7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52612158"/>
    <w:multiLevelType w:val="hybridMultilevel"/>
    <w:tmpl w:val="EBD02D2E"/>
    <w:lvl w:ilvl="0" w:tplc="FF38B4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" w15:restartNumberingAfterBreak="0">
    <w:nsid w:val="7A8D4977"/>
    <w:multiLevelType w:val="hybridMultilevel"/>
    <w:tmpl w:val="CC601ADC"/>
    <w:lvl w:ilvl="0" w:tplc="ACCA5E5E">
      <w:start w:val="23"/>
      <w:numFmt w:val="bullet"/>
      <w:lvlText w:val="-"/>
      <w:lvlJc w:val="left"/>
      <w:pPr>
        <w:tabs>
          <w:tab w:val="num" w:pos="3765"/>
        </w:tabs>
        <w:ind w:left="3765" w:hanging="360"/>
      </w:pPr>
      <w:rPr>
        <w:rFonts w:ascii="Rotis Semi Sans 55" w:eastAsia="Times New Roman" w:hAnsi="Rotis Semi Sans 55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085"/>
        </w:tabs>
        <w:ind w:left="8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805"/>
        </w:tabs>
        <w:ind w:left="8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525"/>
        </w:tabs>
        <w:ind w:left="9525" w:hanging="360"/>
      </w:pPr>
      <w:rPr>
        <w:rFonts w:ascii="Wingdings" w:hAnsi="Wingdings" w:hint="default"/>
      </w:rPr>
    </w:lvl>
  </w:abstractNum>
  <w:num w:numId="1" w16cid:durableId="1522742562">
    <w:abstractNumId w:val="1"/>
  </w:num>
  <w:num w:numId="2" w16cid:durableId="625355434">
    <w:abstractNumId w:val="4"/>
  </w:num>
  <w:num w:numId="3" w16cid:durableId="29244339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5694688">
    <w:abstractNumId w:val="0"/>
  </w:num>
  <w:num w:numId="5" w16cid:durableId="20903434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DE8"/>
    <w:rsid w:val="000011E0"/>
    <w:rsid w:val="00002275"/>
    <w:rsid w:val="00026DE3"/>
    <w:rsid w:val="00037A62"/>
    <w:rsid w:val="00040175"/>
    <w:rsid w:val="00052AC9"/>
    <w:rsid w:val="00053FFC"/>
    <w:rsid w:val="0005656F"/>
    <w:rsid w:val="00076E88"/>
    <w:rsid w:val="000A5814"/>
    <w:rsid w:val="000D629C"/>
    <w:rsid w:val="000E0EC1"/>
    <w:rsid w:val="00104B6D"/>
    <w:rsid w:val="00126C44"/>
    <w:rsid w:val="00155D00"/>
    <w:rsid w:val="001672B1"/>
    <w:rsid w:val="00172259"/>
    <w:rsid w:val="00196D10"/>
    <w:rsid w:val="001A380E"/>
    <w:rsid w:val="001C6A3E"/>
    <w:rsid w:val="001E17C8"/>
    <w:rsid w:val="001E7968"/>
    <w:rsid w:val="0023175E"/>
    <w:rsid w:val="00243634"/>
    <w:rsid w:val="00251617"/>
    <w:rsid w:val="0025236D"/>
    <w:rsid w:val="0025339C"/>
    <w:rsid w:val="00286BDE"/>
    <w:rsid w:val="002A4FBA"/>
    <w:rsid w:val="002C2E58"/>
    <w:rsid w:val="002C4696"/>
    <w:rsid w:val="002C79A9"/>
    <w:rsid w:val="002E0378"/>
    <w:rsid w:val="002E6AFE"/>
    <w:rsid w:val="002E76CC"/>
    <w:rsid w:val="0035485E"/>
    <w:rsid w:val="00371DB4"/>
    <w:rsid w:val="003721C0"/>
    <w:rsid w:val="00374033"/>
    <w:rsid w:val="003766C7"/>
    <w:rsid w:val="00385AE5"/>
    <w:rsid w:val="003D54F8"/>
    <w:rsid w:val="003D57FE"/>
    <w:rsid w:val="004059CC"/>
    <w:rsid w:val="00424942"/>
    <w:rsid w:val="00434269"/>
    <w:rsid w:val="00462764"/>
    <w:rsid w:val="004638C2"/>
    <w:rsid w:val="004A0558"/>
    <w:rsid w:val="004B2F68"/>
    <w:rsid w:val="004D2D84"/>
    <w:rsid w:val="004F656F"/>
    <w:rsid w:val="005106FE"/>
    <w:rsid w:val="00517E14"/>
    <w:rsid w:val="005442B9"/>
    <w:rsid w:val="005A172C"/>
    <w:rsid w:val="005E0563"/>
    <w:rsid w:val="005F23D8"/>
    <w:rsid w:val="00602106"/>
    <w:rsid w:val="00624D57"/>
    <w:rsid w:val="006449A1"/>
    <w:rsid w:val="006520D8"/>
    <w:rsid w:val="0066009E"/>
    <w:rsid w:val="00671D3B"/>
    <w:rsid w:val="006756B0"/>
    <w:rsid w:val="006928E2"/>
    <w:rsid w:val="00695C14"/>
    <w:rsid w:val="006D16D8"/>
    <w:rsid w:val="006F4E28"/>
    <w:rsid w:val="00714E08"/>
    <w:rsid w:val="00720FE5"/>
    <w:rsid w:val="00721C94"/>
    <w:rsid w:val="00746824"/>
    <w:rsid w:val="00746DE8"/>
    <w:rsid w:val="007521D3"/>
    <w:rsid w:val="00783EB1"/>
    <w:rsid w:val="00795D5D"/>
    <w:rsid w:val="007A6081"/>
    <w:rsid w:val="007C14BD"/>
    <w:rsid w:val="00816187"/>
    <w:rsid w:val="00853D1B"/>
    <w:rsid w:val="008567F3"/>
    <w:rsid w:val="00876EC8"/>
    <w:rsid w:val="00877A3C"/>
    <w:rsid w:val="008D0ABE"/>
    <w:rsid w:val="008D7E5B"/>
    <w:rsid w:val="008E5B58"/>
    <w:rsid w:val="009415CD"/>
    <w:rsid w:val="009532C8"/>
    <w:rsid w:val="00972014"/>
    <w:rsid w:val="0098503A"/>
    <w:rsid w:val="009A4973"/>
    <w:rsid w:val="009A556D"/>
    <w:rsid w:val="009B2AFB"/>
    <w:rsid w:val="009B36EA"/>
    <w:rsid w:val="009B52C8"/>
    <w:rsid w:val="009F1EF0"/>
    <w:rsid w:val="009F4D09"/>
    <w:rsid w:val="00A007B6"/>
    <w:rsid w:val="00A662A2"/>
    <w:rsid w:val="00A70FD9"/>
    <w:rsid w:val="00A72FBD"/>
    <w:rsid w:val="00A76974"/>
    <w:rsid w:val="00AA6523"/>
    <w:rsid w:val="00AD286C"/>
    <w:rsid w:val="00AE29A6"/>
    <w:rsid w:val="00AF1986"/>
    <w:rsid w:val="00B30A46"/>
    <w:rsid w:val="00B34C45"/>
    <w:rsid w:val="00B85BD9"/>
    <w:rsid w:val="00BD0B80"/>
    <w:rsid w:val="00C12C7F"/>
    <w:rsid w:val="00C14251"/>
    <w:rsid w:val="00C4589E"/>
    <w:rsid w:val="00C726AC"/>
    <w:rsid w:val="00C80FD6"/>
    <w:rsid w:val="00C83ED3"/>
    <w:rsid w:val="00C9540F"/>
    <w:rsid w:val="00CA2A03"/>
    <w:rsid w:val="00CB0E25"/>
    <w:rsid w:val="00D26DDA"/>
    <w:rsid w:val="00D43A28"/>
    <w:rsid w:val="00D551A5"/>
    <w:rsid w:val="00D716F4"/>
    <w:rsid w:val="00D74959"/>
    <w:rsid w:val="00D8566B"/>
    <w:rsid w:val="00D9732D"/>
    <w:rsid w:val="00DA3B62"/>
    <w:rsid w:val="00DB1616"/>
    <w:rsid w:val="00DE4269"/>
    <w:rsid w:val="00DF7336"/>
    <w:rsid w:val="00E01387"/>
    <w:rsid w:val="00E12497"/>
    <w:rsid w:val="00E95ADF"/>
    <w:rsid w:val="00EB779F"/>
    <w:rsid w:val="00EC2061"/>
    <w:rsid w:val="00ED6C3E"/>
    <w:rsid w:val="00EF34E4"/>
    <w:rsid w:val="00F00AA1"/>
    <w:rsid w:val="00F04879"/>
    <w:rsid w:val="00F0538A"/>
    <w:rsid w:val="00F1524A"/>
    <w:rsid w:val="00F538A9"/>
    <w:rsid w:val="00F62C86"/>
    <w:rsid w:val="00F67431"/>
    <w:rsid w:val="00F911AA"/>
    <w:rsid w:val="00F94B20"/>
    <w:rsid w:val="00FA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300F50A"/>
  <w15:docId w15:val="{4494A566-7B26-4CCC-BEE0-9F4AB219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A0558"/>
    <w:pPr>
      <w:spacing w:after="200" w:line="276" w:lineRule="auto"/>
    </w:pPr>
    <w:rPr>
      <w:rFonts w:ascii="RotisSemiSans" w:eastAsia="Calibri" w:hAnsi="RotisSemiSans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line="360" w:lineRule="atLeast"/>
      <w:outlineLvl w:val="0"/>
    </w:pPr>
    <w:rPr>
      <w:rFonts w:ascii="Rotis Semi Sans 55" w:hAnsi="Rotis Semi Sans 55"/>
      <w:spacing w:val="-5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semiHidden/>
    <w:rsid w:val="00624D57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rsid w:val="00746DE8"/>
    <w:rPr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Wolfgang.Schuerger\Anwendungsdaten\Microsoft\Vorlagen\Umwelt%202010-06-30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Umwelt 2010-06-30.dot</Template>
  <TotalTime>0</TotalTime>
  <Pages>3</Pages>
  <Words>601</Words>
  <Characters>5909</Characters>
  <Application>Microsoft Office Word</Application>
  <DocSecurity>0</DocSecurity>
  <Lines>49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EVANGELISCH-LUTHERISCHE KIRCHE IN BAYERN</vt:lpstr>
    </vt:vector>
  </TitlesOfParts>
  <Company>Landeskirchenamt München</Company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EVANGELISCH-LUTHERISCHE KIRCHE IN BAYERN</dc:title>
  <dc:subject>Ehrenamtsvertrag</dc:subject>
  <dc:creator>Wolfgang.Schuerger;Esther Ferstl</dc:creator>
  <cp:lastModifiedBy>Schürger Wolfgang</cp:lastModifiedBy>
  <cp:revision>3</cp:revision>
  <cp:lastPrinted>2025-02-26T08:48:00Z</cp:lastPrinted>
  <dcterms:created xsi:type="dcterms:W3CDTF">2025-02-26T08:48:00Z</dcterms:created>
  <dcterms:modified xsi:type="dcterms:W3CDTF">2025-02-26T08:56:00Z</dcterms:modified>
</cp:coreProperties>
</file>